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F64F5" w14:textId="1ABE3438" w:rsidR="00E04F61" w:rsidRPr="00CF2168" w:rsidRDefault="00077E41" w:rsidP="002D31FC">
      <w:pPr>
        <w:pStyle w:val="H1"/>
      </w:pPr>
      <w:bookmarkStart w:id="0" w:name="_GoBack"/>
      <w:bookmarkEnd w:id="0"/>
      <w:proofErr w:type="spellStart"/>
      <w:r>
        <w:t>WebDam</w:t>
      </w:r>
      <w:proofErr w:type="spellEnd"/>
      <w:r>
        <w:t xml:space="preserve"> Instructions</w:t>
      </w:r>
    </w:p>
    <w:p w14:paraId="622ECB37" w14:textId="77777777" w:rsidR="00077E41" w:rsidRDefault="00077E41" w:rsidP="00077E41">
      <w:pPr>
        <w:pStyle w:val="introparagraph"/>
      </w:pPr>
      <w:proofErr w:type="spellStart"/>
      <w:r w:rsidRPr="3BCDB696">
        <w:t>WebDam</w:t>
      </w:r>
      <w:proofErr w:type="spellEnd"/>
      <w:r w:rsidRPr="3BCDB696">
        <w:t xml:space="preserve"> is a centralized digital asset management system (DAM) that Penn State University Marketing manages, updates, and offers to all Penn State marketing communicators as a resource. Our </w:t>
      </w:r>
      <w:proofErr w:type="spellStart"/>
      <w:r w:rsidRPr="3BCDB696">
        <w:t>WebDam</w:t>
      </w:r>
      <w:proofErr w:type="spellEnd"/>
      <w:r w:rsidRPr="3BCDB696">
        <w:t xml:space="preserve"> photo repository offers access to the latest, high-quality brand photography for use in Penn State marketing materials. Whether you're in need of general classroom photos or campus beauty shots, you’ll find a wide range of original photography featuring Penn State students, faculty, and staff from colleges and campuses throughout the Commonwealth. </w:t>
      </w:r>
    </w:p>
    <w:p w14:paraId="1FC38F90" w14:textId="73D4A5B1" w:rsidR="00E04F61" w:rsidRPr="00E04F61" w:rsidRDefault="00FF34F9" w:rsidP="009D51E0">
      <w:pPr>
        <w:pStyle w:val="H2Rockwell"/>
        <w:spacing w:before="720" w:line="300" w:lineRule="exact"/>
      </w:pPr>
      <w:r>
        <w:t>Registering</w:t>
      </w:r>
    </w:p>
    <w:p w14:paraId="651682A8" w14:textId="77777777" w:rsidR="00FF34F9" w:rsidRDefault="00FF34F9" w:rsidP="00FF34F9">
      <w:pPr>
        <w:pStyle w:val="bodycopy"/>
      </w:pPr>
      <w:r w:rsidRPr="3BCDB696">
        <w:t xml:space="preserve">You must be an approved registered user to access and download images from </w:t>
      </w:r>
      <w:proofErr w:type="spellStart"/>
      <w:r w:rsidRPr="3BCDB696">
        <w:t>WebDam</w:t>
      </w:r>
      <w:proofErr w:type="spellEnd"/>
      <w:r w:rsidRPr="3BCDB696">
        <w:t xml:space="preserve">. </w:t>
      </w:r>
    </w:p>
    <w:p w14:paraId="4B2019CB" w14:textId="25195745" w:rsidR="00E04F61" w:rsidRDefault="00FF34F9" w:rsidP="00FF34F9">
      <w:pPr>
        <w:pStyle w:val="Heading2"/>
        <w:spacing w:line="300" w:lineRule="exact"/>
        <w:rPr>
          <w:rFonts w:ascii="Avenir Book" w:eastAsia="Avenir Book" w:hAnsi="Avenir Book" w:cs="Avenir Book"/>
        </w:rPr>
      </w:pPr>
      <w:r>
        <w:t>To register</w:t>
      </w:r>
    </w:p>
    <w:p w14:paraId="1CAFCF6F" w14:textId="77777777" w:rsidR="00FF34F9" w:rsidRDefault="00FF34F9" w:rsidP="00FF34F9">
      <w:pPr>
        <w:pStyle w:val="bodycopy"/>
      </w:pPr>
      <w:r w:rsidRPr="4FCD1901">
        <w:t xml:space="preserve">Go to </w:t>
      </w:r>
      <w:r w:rsidRPr="00FF34F9">
        <w:rPr>
          <w:rFonts w:ascii="Franklin Gothic Demi" w:hAnsi="Franklin Gothic Demi"/>
          <w:b/>
          <w:bCs/>
        </w:rPr>
        <w:t>https://pennst.webdamdb.com/splash.php</w:t>
      </w:r>
      <w:r w:rsidRPr="4FCD1901">
        <w:t xml:space="preserve"> and click on the word “register” under the blue “login” button. While registering, use your Penn State email and fill out the fields marked in the image below. Click "save." Once you’ve registered, you will receive an email confirmation once your account has been approved by an administrator. </w:t>
      </w:r>
    </w:p>
    <w:p w14:paraId="498B6618" w14:textId="6ADB9AB2" w:rsidR="00C83624" w:rsidRPr="00B02CFB" w:rsidRDefault="00C83624" w:rsidP="00C83624">
      <w:r>
        <w:rPr>
          <w:noProof/>
        </w:rPr>
        <mc:AlternateContent>
          <mc:Choice Requires="wps">
            <w:drawing>
              <wp:anchor distT="0" distB="0" distL="114300" distR="114300" simplePos="0" relativeHeight="251701248" behindDoc="0" locked="0" layoutInCell="1" allowOverlap="1" wp14:anchorId="5EE59D1F" wp14:editId="17A5D4E9">
                <wp:simplePos x="0" y="0"/>
                <wp:positionH relativeFrom="column">
                  <wp:posOffset>4901565</wp:posOffset>
                </wp:positionH>
                <wp:positionV relativeFrom="paragraph">
                  <wp:posOffset>3947160</wp:posOffset>
                </wp:positionV>
                <wp:extent cx="1941618" cy="2286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94161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ED3C9" w14:textId="24B1946B" w:rsidR="00445A22" w:rsidRDefault="00FF34F9" w:rsidP="00445A22">
                            <w:pPr>
                              <w:pStyle w:val="footerpagetitleandpagenumber"/>
                            </w:pPr>
                            <w:r>
                              <w:t>WEBDAM INSTRUCTIONS   |   PAGE 1</w:t>
                            </w:r>
                          </w:p>
                          <w:p w14:paraId="1156B04F" w14:textId="62EFA494" w:rsidR="006D5EC4" w:rsidRDefault="00445A22" w:rsidP="006D5EC4">
                            <w:pPr>
                              <w:pStyle w:val="footerpagetitleandpagenumb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5EE59D1F" id="_x0000_t202" coordsize="21600,21600" o:spt="202" path="m0,0l0,21600,21600,21600,21600,0xe">
                <v:stroke joinstyle="miter"/>
                <v:path gradientshapeok="t" o:connecttype="rect"/>
              </v:shapetype>
              <v:shape id="Text Box 47" o:spid="_x0000_s1026" type="#_x0000_t202" style="position:absolute;margin-left:385.95pt;margin-top:310.8pt;width:152.9pt;height:1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" filled="f" stroked="f">
                <v:textbox>
                  <w:txbxContent>
                    <w:p w14:paraId="3A5ED3C9" w14:textId="24B1946B" w:rsidR="00445A22" w:rsidRDefault="00FF34F9" w:rsidP="00445A22">
                      <w:pPr>
                        <w:pStyle w:val="footerpagetitleandpagenumber"/>
                      </w:pPr>
                      <w:r>
                        <w:t>WEBDAM INSTRUCTIONS   |   PAGE 1</w:t>
                      </w:r>
                    </w:p>
                    <w:p w14:paraId="1156B04F" w14:textId="62EFA494" w:rsidR="006D5EC4" w:rsidRDefault="00445A22" w:rsidP="006D5EC4">
                      <w:pPr>
                        <w:pStyle w:val="footerpagetitleandpagenumber"/>
                      </w:pPr>
                      <w:r>
                        <w:t>0</w:t>
                      </w:r>
                    </w:p>
                  </w:txbxContent>
                </v:textbox>
              </v:shape>
            </w:pict>
          </mc:Fallback>
        </mc:AlternateContent>
      </w:r>
      <w:r>
        <w:br w:type="page"/>
      </w:r>
    </w:p>
    <w:p w14:paraId="03D892D8" w14:textId="30C66E63" w:rsidR="00C83624" w:rsidRDefault="00B02CFB" w:rsidP="00C83624">
      <w:pPr>
        <w:rPr>
          <w:rFonts w:ascii="Avenir Book" w:hAnsi="Avenir Book"/>
          <w:sz w:val="44"/>
          <w:szCs w:val="44"/>
        </w:rPr>
      </w:pPr>
      <w:r>
        <w:rPr>
          <w:noProof/>
        </w:rPr>
        <w:lastRenderedPageBreak/>
        <mc:AlternateContent>
          <mc:Choice Requires="wps">
            <w:drawing>
              <wp:anchor distT="0" distB="0" distL="114300" distR="114300" simplePos="0" relativeHeight="251705344" behindDoc="0" locked="0" layoutInCell="1" allowOverlap="1" wp14:anchorId="47858C54" wp14:editId="4D42C487">
                <wp:simplePos x="0" y="0"/>
                <wp:positionH relativeFrom="column">
                  <wp:posOffset>4901565</wp:posOffset>
                </wp:positionH>
                <wp:positionV relativeFrom="paragraph">
                  <wp:posOffset>8115935</wp:posOffset>
                </wp:positionV>
                <wp:extent cx="1941618"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4161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E058C" w14:textId="14C1E3B0" w:rsidR="00B02CFB" w:rsidRDefault="00B02CFB" w:rsidP="00B02CFB">
                            <w:pPr>
                              <w:pStyle w:val="footerpagetitleandpagenumber"/>
                            </w:pPr>
                            <w:r>
                              <w:t>WEBDAM INSTRUCTIONS   |   PAGE 2</w:t>
                            </w:r>
                          </w:p>
                          <w:p w14:paraId="71B7BC79" w14:textId="77777777" w:rsidR="00B02CFB" w:rsidRDefault="00B02CFB" w:rsidP="00B02CFB">
                            <w:pPr>
                              <w:pStyle w:val="footerpagetitleandpagenumb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7858C54" id="Text Box 5" o:spid="_x0000_s1027" type="#_x0000_t202" style="position:absolute;margin-left:385.95pt;margin-top:639.05pt;width:152.9pt;height:18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" filled="f" stroked="f">
                <v:textbox>
                  <w:txbxContent>
                    <w:p w14:paraId="63CE058C" w14:textId="14C1E3B0" w:rsidR="00B02CFB" w:rsidRDefault="00B02CFB" w:rsidP="00B02CFB">
                      <w:pPr>
                        <w:pStyle w:val="footerpagetitleandpagenumber"/>
                      </w:pPr>
                      <w:r>
                        <w:t>WEBDAM INSTRUCTIONS   |   PAGE 2</w:t>
                      </w:r>
                    </w:p>
                    <w:p w14:paraId="71B7BC79" w14:textId="77777777" w:rsidR="00B02CFB" w:rsidRDefault="00B02CFB" w:rsidP="00B02CFB">
                      <w:pPr>
                        <w:pStyle w:val="footerpagetitleandpagenumber"/>
                      </w:pPr>
                      <w:r>
                        <w:t>0</w:t>
                      </w:r>
                    </w:p>
                  </w:txbxContent>
                </v:textbox>
              </v:shape>
            </w:pict>
          </mc:Fallback>
        </mc:AlternateContent>
      </w:r>
      <w:r w:rsidR="00C83624">
        <w:rPr>
          <w:rFonts w:ascii="Avenir Book" w:hAnsi="Avenir Book"/>
          <w:noProof/>
        </w:rPr>
        <w:drawing>
          <wp:anchor distT="457200" distB="365760" distL="114300" distR="114300" simplePos="0" relativeHeight="251703296" behindDoc="0" locked="0" layoutInCell="1" allowOverlap="1" wp14:anchorId="6D901FFC" wp14:editId="4FE71890">
            <wp:simplePos x="0" y="0"/>
            <wp:positionH relativeFrom="column">
              <wp:posOffset>3175</wp:posOffset>
            </wp:positionH>
            <wp:positionV relativeFrom="paragraph">
              <wp:posOffset>0</wp:posOffset>
            </wp:positionV>
            <wp:extent cx="5140325" cy="7660640"/>
            <wp:effectExtent l="0" t="0" r="0" b="1016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steringCropped.jpg"/>
                    <pic:cNvPicPr/>
                  </pic:nvPicPr>
                  <pic:blipFill>
                    <a:blip r:embed="rId8">
                      <a:extLst>
                        <a:ext uri="{28A0092B-C50C-407E-A947-70E740481C1C}">
                          <a14:useLocalDpi xmlns:a14="http://schemas.microsoft.com/office/drawing/2010/main" val="0"/>
                        </a:ext>
                      </a:extLst>
                    </a:blip>
                    <a:stretch>
                      <a:fillRect/>
                    </a:stretch>
                  </pic:blipFill>
                  <pic:spPr>
                    <a:xfrm>
                      <a:off x="0" y="0"/>
                      <a:ext cx="5140325" cy="7660640"/>
                    </a:xfrm>
                    <a:prstGeom prst="rect">
                      <a:avLst/>
                    </a:prstGeom>
                  </pic:spPr>
                </pic:pic>
              </a:graphicData>
            </a:graphic>
            <wp14:sizeRelH relativeFrom="margin">
              <wp14:pctWidth>0</wp14:pctWidth>
            </wp14:sizeRelH>
            <wp14:sizeRelV relativeFrom="margin">
              <wp14:pctHeight>0</wp14:pctHeight>
            </wp14:sizeRelV>
          </wp:anchor>
        </w:drawing>
      </w:r>
    </w:p>
    <w:p w14:paraId="1533BB75" w14:textId="4872B2A6" w:rsidR="00C83624" w:rsidRDefault="00C83624" w:rsidP="00B02CFB">
      <w:pPr>
        <w:pStyle w:val="H2Rockwell"/>
      </w:pPr>
      <w:r>
        <w:lastRenderedPageBreak/>
        <w:t>Getting Started</w:t>
      </w:r>
    </w:p>
    <w:p w14:paraId="298A6441" w14:textId="4499346B" w:rsidR="006437D1" w:rsidRDefault="00C83624" w:rsidP="00B02CFB">
      <w:pPr>
        <w:pStyle w:val="bodycopy"/>
      </w:pPr>
      <w:proofErr w:type="spellStart"/>
      <w:r w:rsidRPr="3BCDB696">
        <w:t>WebDam</w:t>
      </w:r>
      <w:proofErr w:type="spellEnd"/>
      <w:r w:rsidRPr="3BCDB696">
        <w:t xml:space="preserve"> has a very user-friendly interface. Simply click on a featured album on the homepage to discover the latest images or click “assets” on the upper left-hand navigation to search the entire repository.</w:t>
      </w:r>
    </w:p>
    <w:p w14:paraId="447CC2D0" w14:textId="77777777" w:rsidR="00B02CFB" w:rsidRDefault="00B02CFB" w:rsidP="00B02CFB">
      <w:pPr>
        <w:rPr>
          <w:rFonts w:ascii="Avenir Book" w:hAnsi="Avenir Book"/>
        </w:rPr>
      </w:pPr>
    </w:p>
    <w:p w14:paraId="25810A69" w14:textId="77777777" w:rsidR="00B02CFB" w:rsidRDefault="00B02CFB" w:rsidP="00B02CFB">
      <w:pPr>
        <w:rPr>
          <w:rFonts w:ascii="Avenir Book" w:hAnsi="Avenir Book"/>
          <w:sz w:val="44"/>
          <w:szCs w:val="44"/>
        </w:rPr>
      </w:pPr>
      <w:r>
        <w:rPr>
          <w:rFonts w:ascii="Avenir Book" w:hAnsi="Avenir Book"/>
          <w:noProof/>
        </w:rPr>
        <w:drawing>
          <wp:anchor distT="0" distB="0" distL="114300" distR="114300" simplePos="0" relativeHeight="251712512" behindDoc="0" locked="0" layoutInCell="1" allowOverlap="1" wp14:anchorId="569AE0F4" wp14:editId="1AA72C69">
            <wp:simplePos x="0" y="0"/>
            <wp:positionH relativeFrom="column">
              <wp:posOffset>3175</wp:posOffset>
            </wp:positionH>
            <wp:positionV relativeFrom="paragraph">
              <wp:posOffset>0</wp:posOffset>
            </wp:positionV>
            <wp:extent cx="5175504" cy="6382512"/>
            <wp:effectExtent l="0" t="0" r="6350" b="0"/>
            <wp:wrapTight wrapText="bothSides">
              <wp:wrapPolygon edited="0">
                <wp:start x="0" y="0"/>
                <wp:lineTo x="0" y="21490"/>
                <wp:lineTo x="21520" y="21490"/>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3-09 at 4.01.35 PM.png"/>
                    <pic:cNvPicPr/>
                  </pic:nvPicPr>
                  <pic:blipFill>
                    <a:blip r:embed="rId9">
                      <a:extLst>
                        <a:ext uri="{28A0092B-C50C-407E-A947-70E740481C1C}">
                          <a14:useLocalDpi xmlns:a14="http://schemas.microsoft.com/office/drawing/2010/main" val="0"/>
                        </a:ext>
                      </a:extLst>
                    </a:blip>
                    <a:stretch>
                      <a:fillRect/>
                    </a:stretch>
                  </pic:blipFill>
                  <pic:spPr>
                    <a:xfrm>
                      <a:off x="0" y="0"/>
                      <a:ext cx="5175504" cy="6382512"/>
                    </a:xfrm>
                    <a:prstGeom prst="rect">
                      <a:avLst/>
                    </a:prstGeom>
                  </pic:spPr>
                </pic:pic>
              </a:graphicData>
            </a:graphic>
            <wp14:sizeRelH relativeFrom="margin">
              <wp14:pctWidth>0</wp14:pctWidth>
            </wp14:sizeRelH>
            <wp14:sizeRelV relativeFrom="margin">
              <wp14:pctHeight>0</wp14:pctHeight>
            </wp14:sizeRelV>
          </wp:anchor>
        </w:drawing>
      </w:r>
      <w:r w:rsidRPr="00B02CFB">
        <w:rPr>
          <w:rFonts w:ascii="Avenir Book" w:hAnsi="Avenir Book"/>
          <w:sz w:val="44"/>
          <w:szCs w:val="44"/>
        </w:rPr>
        <w:t xml:space="preserve"> </w:t>
      </w:r>
    </w:p>
    <w:p w14:paraId="5B0A5966" w14:textId="77777777" w:rsidR="00B02CFB" w:rsidRDefault="00B02CFB" w:rsidP="00B02CFB">
      <w:pPr>
        <w:rPr>
          <w:rFonts w:ascii="Avenir Book" w:hAnsi="Avenir Book"/>
          <w:sz w:val="44"/>
          <w:szCs w:val="44"/>
        </w:rPr>
      </w:pPr>
    </w:p>
    <w:p w14:paraId="37148874" w14:textId="2A456F31" w:rsidR="00B02CFB" w:rsidRDefault="00B02CFB" w:rsidP="00B02CFB">
      <w:pPr>
        <w:rPr>
          <w:rFonts w:ascii="Avenir Book" w:hAnsi="Avenir Book"/>
          <w:sz w:val="44"/>
          <w:szCs w:val="44"/>
        </w:rPr>
      </w:pPr>
      <w:r>
        <w:rPr>
          <w:noProof/>
        </w:rPr>
        <mc:AlternateContent>
          <mc:Choice Requires="wps">
            <w:drawing>
              <wp:anchor distT="0" distB="0" distL="114300" distR="114300" simplePos="0" relativeHeight="251707392" behindDoc="0" locked="0" layoutInCell="1" allowOverlap="1" wp14:anchorId="44C77B80" wp14:editId="73C632AC">
                <wp:simplePos x="0" y="0"/>
                <wp:positionH relativeFrom="column">
                  <wp:posOffset>4901565</wp:posOffset>
                </wp:positionH>
                <wp:positionV relativeFrom="paragraph">
                  <wp:posOffset>6182995</wp:posOffset>
                </wp:positionV>
                <wp:extent cx="1941618"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4161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48846B" w14:textId="7E80BA10" w:rsidR="00B02CFB" w:rsidRDefault="00B02CFB" w:rsidP="00B02CFB">
                            <w:pPr>
                              <w:pStyle w:val="footerpagetitleandpagenumber"/>
                            </w:pPr>
                            <w:r>
                              <w:t>WEBDAM INSTRUCTIONS   |   PAGE 3</w:t>
                            </w:r>
                          </w:p>
                          <w:p w14:paraId="120CE087" w14:textId="77777777" w:rsidR="00B02CFB" w:rsidRDefault="00B02CFB" w:rsidP="00B02CFB">
                            <w:pPr>
                              <w:pStyle w:val="footerpagetitleandpagenumb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4C77B80" id="Text Box 9" o:spid="_x0000_s1028" type="#_x0000_t202" style="position:absolute;margin-left:385.95pt;margin-top:486.85pt;width:152.9pt;height:1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" filled="f" stroked="f">
                <v:textbox>
                  <w:txbxContent>
                    <w:p w14:paraId="6D48846B" w14:textId="7E80BA10" w:rsidR="00B02CFB" w:rsidRDefault="00B02CFB" w:rsidP="00B02CFB">
                      <w:pPr>
                        <w:pStyle w:val="footerpagetitleandpagenumber"/>
                      </w:pPr>
                      <w:r>
                        <w:t>WEBDAM INSTRUCTIONS   |   PAGE 3</w:t>
                      </w:r>
                    </w:p>
                    <w:p w14:paraId="120CE087" w14:textId="77777777" w:rsidR="00B02CFB" w:rsidRDefault="00B02CFB" w:rsidP="00B02CFB">
                      <w:pPr>
                        <w:pStyle w:val="footerpagetitleandpagenumber"/>
                      </w:pPr>
                      <w:r>
                        <w:t>0</w:t>
                      </w:r>
                    </w:p>
                  </w:txbxContent>
                </v:textbox>
              </v:shape>
            </w:pict>
          </mc:Fallback>
        </mc:AlternateContent>
      </w:r>
    </w:p>
    <w:p w14:paraId="3865B805" w14:textId="62791AE9" w:rsidR="00B02CFB" w:rsidRDefault="00B02CFB" w:rsidP="00B02CFB">
      <w:pPr>
        <w:pStyle w:val="H2Rockwell"/>
      </w:pPr>
      <w:r w:rsidRPr="003B617C">
        <w:lastRenderedPageBreak/>
        <w:t>Downloading</w:t>
      </w:r>
    </w:p>
    <w:p w14:paraId="31515B67" w14:textId="77777777" w:rsidR="00B02CFB" w:rsidRDefault="00B02CFB" w:rsidP="00B02CFB">
      <w:pPr>
        <w:pStyle w:val="bodycopy"/>
      </w:pPr>
      <w:proofErr w:type="spellStart"/>
      <w:r w:rsidRPr="3BCDB696">
        <w:t>WebDam</w:t>
      </w:r>
      <w:proofErr w:type="spellEnd"/>
      <w:r w:rsidRPr="3BCDB696">
        <w:t xml:space="preserve"> allows downloading of single images or several at once. </w:t>
      </w:r>
    </w:p>
    <w:p w14:paraId="5456F841" w14:textId="77777777" w:rsidR="00B02CFB" w:rsidRPr="003B617C" w:rsidRDefault="00B02CFB" w:rsidP="00B02CFB">
      <w:pPr>
        <w:pStyle w:val="Heading2"/>
      </w:pPr>
      <w:r w:rsidRPr="71D60C4C">
        <w:t>To download a single image:</w:t>
      </w:r>
    </w:p>
    <w:p w14:paraId="277EA7A9" w14:textId="77777777" w:rsidR="00B02CFB" w:rsidRDefault="00B02CFB" w:rsidP="00B02CFB">
      <w:pPr>
        <w:pStyle w:val="bodycopy"/>
        <w:numPr>
          <w:ilvl w:val="0"/>
          <w:numId w:val="18"/>
        </w:numPr>
      </w:pPr>
      <w:r w:rsidRPr="4FCD1901">
        <w:t xml:space="preserve">Click on an image you’d like to download. </w:t>
      </w:r>
    </w:p>
    <w:p w14:paraId="40F2D443" w14:textId="77777777" w:rsidR="00B02CFB" w:rsidRDefault="00B02CFB" w:rsidP="00B02CFB">
      <w:pPr>
        <w:pStyle w:val="bodycopy"/>
        <w:numPr>
          <w:ilvl w:val="0"/>
          <w:numId w:val="18"/>
        </w:numPr>
      </w:pPr>
      <w:r w:rsidRPr="003B617C">
        <w:t>A small window displaying the image will pop up.</w:t>
      </w:r>
    </w:p>
    <w:p w14:paraId="3EC5EE53" w14:textId="77777777" w:rsidR="00B02CFB" w:rsidRDefault="00B02CFB" w:rsidP="00B02CFB">
      <w:pPr>
        <w:pStyle w:val="bodycopy"/>
        <w:numPr>
          <w:ilvl w:val="0"/>
          <w:numId w:val="18"/>
        </w:numPr>
      </w:pPr>
      <w:r w:rsidRPr="71D60C4C">
        <w:t xml:space="preserve">In the upper left-hand corner, click on the blue "download" button. </w:t>
      </w:r>
    </w:p>
    <w:p w14:paraId="4A54B3C7" w14:textId="77777777" w:rsidR="00B02CFB" w:rsidRDefault="00B02CFB" w:rsidP="00B02CFB">
      <w:pPr>
        <w:pStyle w:val="bodycopy"/>
        <w:numPr>
          <w:ilvl w:val="0"/>
          <w:numId w:val="18"/>
        </w:numPr>
      </w:pPr>
      <w:r w:rsidRPr="71D60C4C">
        <w:t>The original image size is very large, so you may want to use the "custom" sizing preset under the "desired preset" dropdown menu.</w:t>
      </w:r>
    </w:p>
    <w:p w14:paraId="41CA6520" w14:textId="77777777" w:rsidR="00B02CFB" w:rsidRDefault="00B02CFB" w:rsidP="00B02CFB">
      <w:pPr>
        <w:pStyle w:val="Heading2"/>
      </w:pPr>
      <w:r w:rsidRPr="71D60C4C">
        <w:t>To download multiple photos:</w:t>
      </w:r>
    </w:p>
    <w:p w14:paraId="0C965A83" w14:textId="77777777" w:rsidR="00B02CFB" w:rsidRDefault="00B02CFB" w:rsidP="00B02CFB">
      <w:pPr>
        <w:pStyle w:val="bodycopy"/>
        <w:numPr>
          <w:ilvl w:val="0"/>
          <w:numId w:val="19"/>
        </w:numPr>
      </w:pPr>
      <w:r>
        <w:t>Press and hold shift to select multiple images.</w:t>
      </w:r>
    </w:p>
    <w:p w14:paraId="7F1B1DEA" w14:textId="77777777" w:rsidR="00B02CFB" w:rsidRDefault="00B02CFB" w:rsidP="00B02CFB">
      <w:pPr>
        <w:pStyle w:val="bodycopy"/>
        <w:numPr>
          <w:ilvl w:val="0"/>
          <w:numId w:val="19"/>
        </w:numPr>
      </w:pPr>
      <w:r w:rsidRPr="71D60C4C">
        <w:t xml:space="preserve">Press the "download" button in the upper left-hand corner. </w:t>
      </w:r>
    </w:p>
    <w:p w14:paraId="4E57A167" w14:textId="77777777" w:rsidR="00B02CFB" w:rsidRDefault="00B02CFB" w:rsidP="00B02CFB">
      <w:pPr>
        <w:pStyle w:val="bodycopy"/>
        <w:numPr>
          <w:ilvl w:val="0"/>
          <w:numId w:val="19"/>
        </w:numPr>
      </w:pPr>
      <w:r w:rsidRPr="71D60C4C">
        <w:t>The original image size is very large, so you may want to use the "custom" sizing preset under the "desired preset" dropdown menu.</w:t>
      </w:r>
    </w:p>
    <w:p w14:paraId="7C2B14A5" w14:textId="77777777" w:rsidR="00B02CFB" w:rsidRDefault="00B02CFB" w:rsidP="00B02CFB">
      <w:pPr>
        <w:pStyle w:val="Heading2"/>
      </w:pPr>
      <w:r w:rsidRPr="71D60C4C">
        <w:t>Setting the custom size:</w:t>
      </w:r>
    </w:p>
    <w:p w14:paraId="1BC3EC03" w14:textId="77777777" w:rsidR="00B02CFB" w:rsidRDefault="00B02CFB" w:rsidP="00B02CFB">
      <w:pPr>
        <w:pStyle w:val="bodycopy"/>
        <w:numPr>
          <w:ilvl w:val="0"/>
          <w:numId w:val="20"/>
        </w:numPr>
      </w:pPr>
      <w:r w:rsidRPr="71D60C4C">
        <w:t>Choose "custom" from the "desired preset" dropdown menu.</w:t>
      </w:r>
    </w:p>
    <w:p w14:paraId="4642027C" w14:textId="77777777" w:rsidR="00B02CFB" w:rsidRDefault="00B02CFB" w:rsidP="00B02CFB">
      <w:pPr>
        <w:pStyle w:val="bodycopy"/>
        <w:numPr>
          <w:ilvl w:val="0"/>
          <w:numId w:val="20"/>
        </w:numPr>
      </w:pPr>
      <w:r>
        <w:t>Choose the file format you’d like. The most common is .jpeg.</w:t>
      </w:r>
    </w:p>
    <w:p w14:paraId="6D662F41" w14:textId="77777777" w:rsidR="00B02CFB" w:rsidRDefault="00B02CFB" w:rsidP="00B02CFB">
      <w:pPr>
        <w:pStyle w:val="bodycopy"/>
        <w:numPr>
          <w:ilvl w:val="0"/>
          <w:numId w:val="20"/>
        </w:numPr>
      </w:pPr>
      <w:r w:rsidRPr="71D60C4C">
        <w:t>The resolution should be 200–300 dpi for print materials.</w:t>
      </w:r>
    </w:p>
    <w:p w14:paraId="042FB326" w14:textId="77777777" w:rsidR="00B02CFB" w:rsidRDefault="00B02CFB" w:rsidP="00B02CFB">
      <w:pPr>
        <w:pStyle w:val="bodycopy"/>
        <w:numPr>
          <w:ilvl w:val="0"/>
          <w:numId w:val="20"/>
        </w:numPr>
      </w:pPr>
      <w:r>
        <w:t>Dimensions should be 2000 pixels (10 inches) on the widest side.</w:t>
      </w:r>
    </w:p>
    <w:p w14:paraId="34F866E3" w14:textId="77777777" w:rsidR="00B02CFB" w:rsidRDefault="00B02CFB" w:rsidP="00B02CFB">
      <w:pPr>
        <w:pStyle w:val="bodycopy"/>
        <w:numPr>
          <w:ilvl w:val="0"/>
          <w:numId w:val="20"/>
        </w:numPr>
      </w:pPr>
      <w:r w:rsidRPr="4FCD1901">
        <w:t>Choose the appropriate color mode for the medium for which you're designing. The last page of our element guidelines PDFs includes more information about CMYK and RGB color modes.</w:t>
      </w:r>
    </w:p>
    <w:p w14:paraId="388FE124" w14:textId="77777777" w:rsidR="00B02CFB" w:rsidRDefault="00B02CFB" w:rsidP="00B02CFB">
      <w:pPr>
        <w:pStyle w:val="bodycopy"/>
        <w:numPr>
          <w:ilvl w:val="0"/>
          <w:numId w:val="20"/>
        </w:numPr>
      </w:pPr>
      <w:r w:rsidRPr="71D60C4C">
        <w:t>Click "submit."</w:t>
      </w:r>
    </w:p>
    <w:p w14:paraId="014A8C85" w14:textId="1276C01D" w:rsidR="00B02CFB" w:rsidRDefault="00E61ADB" w:rsidP="00B02CFB">
      <w:r>
        <w:rPr>
          <w:noProof/>
        </w:rPr>
        <mc:AlternateContent>
          <mc:Choice Requires="wps">
            <w:drawing>
              <wp:anchor distT="0" distB="0" distL="114300" distR="114300" simplePos="0" relativeHeight="251709440" behindDoc="0" locked="0" layoutInCell="1" allowOverlap="1" wp14:anchorId="677A5C81" wp14:editId="3835178A">
                <wp:simplePos x="0" y="0"/>
                <wp:positionH relativeFrom="column">
                  <wp:posOffset>4901565</wp:posOffset>
                </wp:positionH>
                <wp:positionV relativeFrom="paragraph">
                  <wp:posOffset>1983105</wp:posOffset>
                </wp:positionV>
                <wp:extent cx="1941195"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4119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6EF193" w14:textId="15B0BAB5" w:rsidR="00B02CFB" w:rsidRDefault="00B02CFB" w:rsidP="00B02CFB">
                            <w:pPr>
                              <w:pStyle w:val="footerpagetitleandpagenumber"/>
                            </w:pPr>
                            <w:r>
                              <w:t>WEBDAM INSTRUCTIONS   |   PAGE 4</w:t>
                            </w:r>
                          </w:p>
                          <w:p w14:paraId="5A364E52" w14:textId="77777777" w:rsidR="00B02CFB" w:rsidRDefault="00B02CFB" w:rsidP="00B02CFB">
                            <w:pPr>
                              <w:pStyle w:val="footerpagetitleandpagenumb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677A5C81" id="Text Box 10" o:spid="_x0000_s1029" type="#_x0000_t202" style="position:absolute;margin-left:385.95pt;margin-top:156.15pt;width:152.85pt;height:18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" filled="f" stroked="f">
                <v:textbox>
                  <w:txbxContent>
                    <w:p w14:paraId="2B6EF193" w14:textId="15B0BAB5" w:rsidR="00B02CFB" w:rsidRDefault="00B02CFB" w:rsidP="00B02CFB">
                      <w:pPr>
                        <w:pStyle w:val="footerpagetitleandpagenumber"/>
                      </w:pPr>
                      <w:r>
                        <w:t>WEBDAM INSTRUCTIONS   |   PAGE 4</w:t>
                      </w:r>
                    </w:p>
                    <w:p w14:paraId="5A364E52" w14:textId="77777777" w:rsidR="00B02CFB" w:rsidRDefault="00B02CFB" w:rsidP="00B02CFB">
                      <w:pPr>
                        <w:pStyle w:val="footerpagetitleandpagenumber"/>
                      </w:pPr>
                      <w:r>
                        <w:t>0</w:t>
                      </w:r>
                    </w:p>
                  </w:txbxContent>
                </v:textbox>
              </v:shape>
            </w:pict>
          </mc:Fallback>
        </mc:AlternateContent>
      </w:r>
      <w:r w:rsidR="00B02CFB">
        <w:br w:type="page"/>
      </w:r>
    </w:p>
    <w:p w14:paraId="335DB5A3" w14:textId="77777777" w:rsidR="00B02CFB" w:rsidRDefault="00B02CFB" w:rsidP="00B02CFB">
      <w:pPr>
        <w:tabs>
          <w:tab w:val="left" w:pos="7718"/>
        </w:tabs>
        <w:jc w:val="both"/>
        <w:rPr>
          <w:sz w:val="44"/>
          <w:szCs w:val="44"/>
        </w:rPr>
      </w:pPr>
      <w:r>
        <w:rPr>
          <w:rFonts w:ascii="Avenir Book" w:hAnsi="Avenir Book"/>
          <w:noProof/>
        </w:rPr>
        <w:lastRenderedPageBreak/>
        <w:drawing>
          <wp:inline distT="0" distB="0" distL="0" distR="0" wp14:anchorId="20FFC600" wp14:editId="0F5BB423">
            <wp:extent cx="5943600" cy="4789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tomSiz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789805"/>
                    </a:xfrm>
                    <a:prstGeom prst="rect">
                      <a:avLst/>
                    </a:prstGeom>
                  </pic:spPr>
                </pic:pic>
              </a:graphicData>
            </a:graphic>
          </wp:inline>
        </w:drawing>
      </w:r>
      <w:r w:rsidRPr="00B02CFB">
        <w:rPr>
          <w:sz w:val="44"/>
          <w:szCs w:val="44"/>
        </w:rPr>
        <w:t xml:space="preserve"> </w:t>
      </w:r>
    </w:p>
    <w:p w14:paraId="23918290" w14:textId="77777777" w:rsidR="00C53095" w:rsidRDefault="00C53095" w:rsidP="00B02CFB">
      <w:pPr>
        <w:pStyle w:val="H2Rockwell"/>
      </w:pPr>
    </w:p>
    <w:p w14:paraId="2C475F7F" w14:textId="2D0E08F4" w:rsidR="00B02CFB" w:rsidRDefault="00B02CFB" w:rsidP="00B02CFB">
      <w:pPr>
        <w:pStyle w:val="H2Rockwell"/>
      </w:pPr>
      <w:r>
        <w:t>Keywords</w:t>
      </w:r>
    </w:p>
    <w:p w14:paraId="0869B496" w14:textId="347D3ABB" w:rsidR="6ED7E018" w:rsidRDefault="6ED7E018" w:rsidP="6ED7E018">
      <w:pPr>
        <w:pStyle w:val="bodycopy"/>
        <w:spacing w:line="259" w:lineRule="auto"/>
      </w:pPr>
      <w:r>
        <w:t>University Marketing has an extensive keyword list which helps make searching images in the repository easy.</w:t>
      </w:r>
    </w:p>
    <w:p w14:paraId="204A89BC" w14:textId="77777777" w:rsidR="00C53095" w:rsidRDefault="00C53095" w:rsidP="6ED7E018">
      <w:pPr>
        <w:pStyle w:val="bodycopy"/>
        <w:spacing w:line="259" w:lineRule="auto"/>
      </w:pPr>
    </w:p>
    <w:p w14:paraId="6692A658" w14:textId="1D144DFC" w:rsidR="00C53095" w:rsidRDefault="00C53095" w:rsidP="6ED7E018">
      <w:pPr>
        <w:pStyle w:val="bodycopy"/>
        <w:spacing w:line="259" w:lineRule="auto"/>
      </w:pPr>
      <w:r>
        <w:t>A list of the most used keywords can be found on the left-hand panel on the “Assets” page. Click “more” to expand the full list.</w:t>
      </w:r>
    </w:p>
    <w:p w14:paraId="2F007C03" w14:textId="2DD83173" w:rsidR="00C53095" w:rsidRDefault="00E61ADB" w:rsidP="6ED7E018">
      <w:pPr>
        <w:pStyle w:val="bodycopy"/>
        <w:spacing w:line="259" w:lineRule="auto"/>
      </w:pPr>
      <w:r>
        <w:rPr>
          <w:noProof/>
        </w:rPr>
        <mc:AlternateContent>
          <mc:Choice Requires="wps">
            <w:drawing>
              <wp:anchor distT="0" distB="0" distL="114300" distR="114300" simplePos="0" relativeHeight="251718656" behindDoc="0" locked="0" layoutInCell="1" allowOverlap="1" wp14:anchorId="59EDCE89" wp14:editId="7290D8A8">
                <wp:simplePos x="0" y="0"/>
                <wp:positionH relativeFrom="column">
                  <wp:posOffset>4901565</wp:posOffset>
                </wp:positionH>
                <wp:positionV relativeFrom="paragraph">
                  <wp:posOffset>900430</wp:posOffset>
                </wp:positionV>
                <wp:extent cx="1941618" cy="228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41618"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6CDC4A" w14:textId="2D342259" w:rsidR="00E61ADB" w:rsidRDefault="00E61ADB" w:rsidP="00E61ADB">
                            <w:pPr>
                              <w:pStyle w:val="footerpagetitleandpagenumber"/>
                            </w:pPr>
                            <w:r>
                              <w:t>WEBDAM INSTRUCTIONS   |   PAGE 5</w:t>
                            </w:r>
                          </w:p>
                          <w:p w14:paraId="444BDFDE" w14:textId="77777777" w:rsidR="00E61ADB" w:rsidRDefault="00E61ADB" w:rsidP="00E61ADB">
                            <w:pPr>
                              <w:pStyle w:val="footerpagetitleandpagenumb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9EDCE89" id="Text Box 14" o:spid="_x0000_s1030" type="#_x0000_t202" style="position:absolute;margin-left:385.95pt;margin-top:70.9pt;width:152.9pt;height:1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" filled="f" stroked="f">
                <v:textbox>
                  <w:txbxContent>
                    <w:p w14:paraId="2D6CDC4A" w14:textId="2D342259" w:rsidR="00E61ADB" w:rsidRDefault="00E61ADB" w:rsidP="00E61ADB">
                      <w:pPr>
                        <w:pStyle w:val="footerpagetitleandpagenumber"/>
                      </w:pPr>
                      <w:r>
                        <w:t>W</w:t>
                      </w:r>
                      <w:r>
                        <w:t>EBDAM INSTRUCTIONS   |   PAGE 5</w:t>
                      </w:r>
                    </w:p>
                    <w:p w14:paraId="444BDFDE" w14:textId="77777777" w:rsidR="00E61ADB" w:rsidRDefault="00E61ADB" w:rsidP="00E61ADB">
                      <w:pPr>
                        <w:pStyle w:val="footerpagetitleandpagenumber"/>
                      </w:pPr>
                      <w:r>
                        <w:t>0</w:t>
                      </w:r>
                    </w:p>
                  </w:txbxContent>
                </v:textbox>
              </v:shape>
            </w:pict>
          </mc:Fallback>
        </mc:AlternateContent>
      </w:r>
    </w:p>
    <w:p w14:paraId="052F57A4" w14:textId="74B7E1DB" w:rsidR="6ED7E018" w:rsidRDefault="00C53095" w:rsidP="6ED7E018">
      <w:pPr>
        <w:pStyle w:val="bodycopy"/>
        <w:spacing w:line="259" w:lineRule="auto"/>
      </w:pPr>
      <w:r>
        <w:rPr>
          <w:noProof/>
        </w:rPr>
        <w:lastRenderedPageBreak/>
        <w:drawing>
          <wp:inline distT="0" distB="0" distL="0" distR="0" wp14:anchorId="4D608578" wp14:editId="365F9944">
            <wp:extent cx="5219700" cy="3866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3-27 at 3.25.5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7624" cy="3872144"/>
                    </a:xfrm>
                    <a:prstGeom prst="rect">
                      <a:avLst/>
                    </a:prstGeom>
                  </pic:spPr>
                </pic:pic>
              </a:graphicData>
            </a:graphic>
          </wp:inline>
        </w:drawing>
      </w:r>
    </w:p>
    <w:p w14:paraId="0C1C21EB" w14:textId="6FABB7A2" w:rsidR="00C6349F" w:rsidRDefault="00C6349F" w:rsidP="00C84AF5">
      <w:pPr>
        <w:pStyle w:val="Subtitle"/>
        <w:numPr>
          <w:ilvl w:val="0"/>
          <w:numId w:val="0"/>
        </w:numPr>
        <w:rPr>
          <w:sz w:val="28"/>
          <w:szCs w:val="28"/>
        </w:rPr>
      </w:pPr>
    </w:p>
    <w:p w14:paraId="2E4DF6AF" w14:textId="77777777" w:rsidR="00C6349F" w:rsidRDefault="00C6349F" w:rsidP="00C84AF5">
      <w:pPr>
        <w:pStyle w:val="Subtitle"/>
        <w:numPr>
          <w:ilvl w:val="0"/>
          <w:numId w:val="0"/>
        </w:numPr>
        <w:rPr>
          <w:sz w:val="28"/>
          <w:szCs w:val="28"/>
        </w:rPr>
      </w:pPr>
    </w:p>
    <w:p w14:paraId="32D35A5A" w14:textId="77777777" w:rsidR="00E61ADB" w:rsidRDefault="00E61ADB" w:rsidP="00C84AF5">
      <w:pPr>
        <w:pStyle w:val="Subtitle"/>
        <w:numPr>
          <w:ilvl w:val="0"/>
          <w:numId w:val="0"/>
        </w:numPr>
        <w:rPr>
          <w:sz w:val="28"/>
          <w:szCs w:val="28"/>
        </w:rPr>
      </w:pPr>
    </w:p>
    <w:p w14:paraId="713E04C9" w14:textId="77777777" w:rsidR="00E61ADB" w:rsidRDefault="00E61ADB" w:rsidP="00C84AF5">
      <w:pPr>
        <w:pStyle w:val="Subtitle"/>
        <w:numPr>
          <w:ilvl w:val="0"/>
          <w:numId w:val="0"/>
        </w:numPr>
        <w:rPr>
          <w:sz w:val="28"/>
          <w:szCs w:val="28"/>
        </w:rPr>
      </w:pPr>
    </w:p>
    <w:p w14:paraId="734A87E8" w14:textId="77777777" w:rsidR="00E61ADB" w:rsidRDefault="00E61ADB" w:rsidP="00C84AF5">
      <w:pPr>
        <w:pStyle w:val="Subtitle"/>
        <w:numPr>
          <w:ilvl w:val="0"/>
          <w:numId w:val="0"/>
        </w:numPr>
        <w:rPr>
          <w:sz w:val="28"/>
          <w:szCs w:val="28"/>
        </w:rPr>
      </w:pPr>
    </w:p>
    <w:p w14:paraId="0D4CB6E9" w14:textId="2279D068" w:rsidR="00E61ADB" w:rsidRDefault="00E61ADB" w:rsidP="00C84AF5">
      <w:pPr>
        <w:pStyle w:val="Subtitle"/>
        <w:numPr>
          <w:ilvl w:val="0"/>
          <w:numId w:val="0"/>
        </w:numPr>
        <w:rPr>
          <w:sz w:val="28"/>
          <w:szCs w:val="28"/>
        </w:rPr>
      </w:pPr>
      <w:r>
        <w:rPr>
          <w:noProof/>
        </w:rPr>
        <mc:AlternateContent>
          <mc:Choice Requires="wps">
            <w:drawing>
              <wp:anchor distT="0" distB="0" distL="114300" distR="114300" simplePos="0" relativeHeight="251720704" behindDoc="0" locked="0" layoutInCell="1" allowOverlap="1" wp14:anchorId="363CF62E" wp14:editId="5BBD18BA">
                <wp:simplePos x="0" y="0"/>
                <wp:positionH relativeFrom="column">
                  <wp:posOffset>4901565</wp:posOffset>
                </wp:positionH>
                <wp:positionV relativeFrom="paragraph">
                  <wp:posOffset>1947545</wp:posOffset>
                </wp:positionV>
                <wp:extent cx="1941195" cy="228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4119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1C436" w14:textId="77777777" w:rsidR="00E61ADB" w:rsidRDefault="00E61ADB" w:rsidP="00E61ADB">
                            <w:pPr>
                              <w:pStyle w:val="footerpagetitleandpagenumber"/>
                            </w:pPr>
                            <w:r>
                              <w:t>WEBDAM INSTRUCTIONS   |   PAGE 6</w:t>
                            </w:r>
                          </w:p>
                          <w:p w14:paraId="6BA134F7" w14:textId="77777777" w:rsidR="00E61ADB" w:rsidRDefault="00E61ADB" w:rsidP="00E61ADB">
                            <w:pPr>
                              <w:pStyle w:val="footerpagetitleandpagenumber"/>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63CF62E" id="Text Box 15" o:spid="_x0000_s1031" type="#_x0000_t202" style="position:absolute;margin-left:385.95pt;margin-top:153.35pt;width:152.85pt;height:1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" filled="f" stroked="f">
                <v:textbox>
                  <w:txbxContent>
                    <w:p w14:paraId="5311C436" w14:textId="77777777" w:rsidR="00E61ADB" w:rsidRDefault="00E61ADB" w:rsidP="00E61ADB">
                      <w:pPr>
                        <w:pStyle w:val="footerpagetitleandpagenumber"/>
                      </w:pPr>
                      <w:r>
                        <w:t>WEBDAM INSTRUCTIONS   |   PAGE 6</w:t>
                      </w:r>
                    </w:p>
                    <w:p w14:paraId="6BA134F7" w14:textId="77777777" w:rsidR="00E61ADB" w:rsidRDefault="00E61ADB" w:rsidP="00E61ADB">
                      <w:pPr>
                        <w:pStyle w:val="footerpagetitleandpagenumber"/>
                      </w:pPr>
                      <w:r>
                        <w:t>0</w:t>
                      </w:r>
                    </w:p>
                  </w:txbxContent>
                </v:textbox>
              </v:shape>
            </w:pict>
          </mc:Fallback>
        </mc:AlternateContent>
      </w:r>
    </w:p>
    <w:p w14:paraId="65452480" w14:textId="77777777" w:rsidR="00C84AF5" w:rsidRPr="00224EB5" w:rsidRDefault="00C84AF5" w:rsidP="00C84AF5">
      <w:pPr>
        <w:pStyle w:val="Subtitle"/>
        <w:numPr>
          <w:ilvl w:val="0"/>
          <w:numId w:val="0"/>
        </w:numPr>
        <w:rPr>
          <w:sz w:val="28"/>
          <w:szCs w:val="28"/>
        </w:rPr>
      </w:pPr>
      <w:r w:rsidRPr="00224EB5">
        <w:rPr>
          <w:sz w:val="28"/>
          <w:szCs w:val="28"/>
        </w:rPr>
        <w:t>brand.psu.edu</w:t>
      </w:r>
    </w:p>
    <w:p w14:paraId="28963285" w14:textId="77777777" w:rsidR="00C84AF5" w:rsidRPr="00B336B4" w:rsidRDefault="00C84AF5" w:rsidP="00C84AF5">
      <w:pPr>
        <w:pStyle w:val="bodycopy"/>
        <w:spacing w:before="0"/>
        <w:rPr>
          <w:sz w:val="16"/>
          <w:szCs w:val="16"/>
        </w:rPr>
      </w:pPr>
      <w:r w:rsidRPr="00B336B4">
        <w:rPr>
          <w:sz w:val="16"/>
          <w:szCs w:val="16"/>
        </w:rPr>
        <w:t>Penn State is an equal opportunity, affirmative action employer, and is committed to providing employment opportunities to all qualified applicants without regard to race, color, religion, age, sex, sexual orientation, gender identity, national origin, disability, or protected veteran status.</w:t>
      </w:r>
    </w:p>
    <w:p w14:paraId="4357D23E" w14:textId="24B79B73" w:rsidR="00B02CFB" w:rsidRDefault="00C84AF5" w:rsidP="00C84AF5">
      <w:pPr>
        <w:pStyle w:val="bodycopy"/>
      </w:pPr>
      <w:r w:rsidRPr="00B336B4">
        <w:rPr>
          <w:sz w:val="16"/>
          <w:szCs w:val="16"/>
        </w:rPr>
        <w:t xml:space="preserve">THIS PUBLICATION IS AVAILABLE IN ALTERNATIVE MEDIA ON REQUEST. </w:t>
      </w:r>
      <w:r w:rsidRPr="00B336B4">
        <w:rPr>
          <w:sz w:val="16"/>
          <w:szCs w:val="16"/>
        </w:rPr>
        <w:br/>
        <w:t xml:space="preserve">Produced by the Penn State Department of University </w:t>
      </w:r>
      <w:proofErr w:type="gramStart"/>
      <w:r w:rsidRPr="00B336B4">
        <w:rPr>
          <w:sz w:val="16"/>
          <w:szCs w:val="16"/>
        </w:rPr>
        <w:t xml:space="preserve">Marketing  </w:t>
      </w:r>
      <w:proofErr w:type="spellStart"/>
      <w:r w:rsidRPr="00B336B4">
        <w:rPr>
          <w:sz w:val="16"/>
          <w:szCs w:val="16"/>
        </w:rPr>
        <w:t>U.Ed</w:t>
      </w:r>
      <w:proofErr w:type="spellEnd"/>
      <w:r w:rsidRPr="00B336B4">
        <w:rPr>
          <w:sz w:val="16"/>
          <w:szCs w:val="16"/>
        </w:rPr>
        <w:t>.</w:t>
      </w:r>
      <w:proofErr w:type="gramEnd"/>
      <w:r w:rsidRPr="00B336B4">
        <w:rPr>
          <w:sz w:val="16"/>
          <w:szCs w:val="16"/>
        </w:rPr>
        <w:t xml:space="preserve"> SCM</w:t>
      </w:r>
      <w:r>
        <w:rPr>
          <w:noProof/>
        </w:rPr>
        <mc:AlternateContent>
          <mc:Choice Requires="wps">
            <w:drawing>
              <wp:anchor distT="0" distB="0" distL="114300" distR="114300" simplePos="0" relativeHeight="251714560" behindDoc="0" locked="0" layoutInCell="1" allowOverlap="1" wp14:anchorId="5FF077D1" wp14:editId="27317D52">
                <wp:simplePos x="0" y="0"/>
                <wp:positionH relativeFrom="column">
                  <wp:posOffset>4707255</wp:posOffset>
                </wp:positionH>
                <wp:positionV relativeFrom="paragraph">
                  <wp:posOffset>7309485</wp:posOffset>
                </wp:positionV>
                <wp:extent cx="2361777"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61777"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A161EC" w14:textId="77777777" w:rsidR="00C84AF5" w:rsidRDefault="00C84AF5" w:rsidP="00C84AF5">
                            <w:pPr>
                              <w:pStyle w:val="footerpagetitleandpagenumber"/>
                            </w:pPr>
                            <w:r>
                              <w:t>PHOTOGRAPHY FIELD GUIDE   |   PAGE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5FF077D1" id="Text Box 8" o:spid="_x0000_s1032" type="#_x0000_t202" style="position:absolute;margin-left:370.65pt;margin-top:575.55pt;width:185.95pt;height:1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" filled="f" stroked="f">
                <v:textbox>
                  <w:txbxContent>
                    <w:p w14:paraId="55A161EC" w14:textId="77777777" w:rsidR="00C84AF5" w:rsidRDefault="00C84AF5" w:rsidP="00C84AF5">
                      <w:pPr>
                        <w:pStyle w:val="footerpagetitleandpagenumber"/>
                      </w:pPr>
                      <w:r>
                        <w:t>PHOTOGRAPHY FIELD GUIDE   |   PAGE 2</w:t>
                      </w:r>
                    </w:p>
                  </w:txbxContent>
                </v:textbox>
              </v:shape>
            </w:pict>
          </mc:Fallback>
        </mc:AlternateContent>
      </w:r>
      <w:r>
        <w:rPr>
          <w:sz w:val="16"/>
          <w:szCs w:val="16"/>
        </w:rPr>
        <w:t xml:space="preserve"> 18-58</w:t>
      </w:r>
    </w:p>
    <w:sectPr w:rsidR="00B02CFB" w:rsidSect="003D6998">
      <w:headerReference w:type="default" r:id="rId12"/>
      <w:footerReference w:type="default" r:id="rId13"/>
      <w:pgSz w:w="12240" w:h="15840"/>
      <w:pgMar w:top="2160" w:right="1008" w:bottom="806" w:left="1008"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3B12B" w14:textId="77777777" w:rsidR="0028530E" w:rsidRDefault="0028530E" w:rsidP="001D64B5">
      <w:r>
        <w:separator/>
      </w:r>
    </w:p>
  </w:endnote>
  <w:endnote w:type="continuationSeparator" w:id="0">
    <w:p w14:paraId="719CA0F2" w14:textId="77777777" w:rsidR="0028530E" w:rsidRDefault="0028530E" w:rsidP="001D6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Rockwell">
    <w:panose1 w:val="02060603020205020403"/>
    <w:charset w:val="4D"/>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4E29C" w14:textId="6CDB8C0E" w:rsidR="001D64B5" w:rsidRDefault="000E1919">
    <w:pPr>
      <w:pStyle w:val="Footer"/>
    </w:pPr>
    <w:r>
      <w:rPr>
        <w:noProof/>
      </w:rPr>
      <mc:AlternateContent>
        <mc:Choice Requires="wps">
          <w:drawing>
            <wp:anchor distT="0" distB="0" distL="114300" distR="114300" simplePos="0" relativeHeight="251663360" behindDoc="0" locked="0" layoutInCell="1" allowOverlap="1" wp14:anchorId="563B4535" wp14:editId="3D98DAFD">
              <wp:simplePos x="0" y="0"/>
              <wp:positionH relativeFrom="column">
                <wp:posOffset>0</wp:posOffset>
              </wp:positionH>
              <wp:positionV relativeFrom="paragraph">
                <wp:posOffset>75988</wp:posOffset>
              </wp:positionV>
              <wp:extent cx="4661535" cy="2311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66153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F87AF4" w14:textId="3015005A" w:rsidR="000E1919" w:rsidRPr="00BF22B1" w:rsidRDefault="00B744B8" w:rsidP="000E1919">
                          <w:pPr>
                            <w:rPr>
                              <w:rFonts w:ascii="Franklin Gothic Book" w:hAnsi="Franklin Gothic Book"/>
                              <w:sz w:val="15"/>
                              <w:szCs w:val="15"/>
                            </w:rPr>
                          </w:pPr>
                          <w:r w:rsidRPr="00570AE7">
                            <w:rPr>
                              <w:rFonts w:ascii="Franklin Gothic Medium" w:hAnsi="Franklin Gothic Medium" w:cs="Angsana New"/>
                              <w:b/>
                              <w:bCs/>
                              <w:sz w:val="15"/>
                              <w:szCs w:val="15"/>
                            </w:rPr>
                            <w:t>Penn State Office of Strategic Communications</w:t>
                          </w:r>
                          <w:r w:rsidRPr="00570AE7">
                            <w:rPr>
                              <w:rFonts w:ascii="Franklin Gothic Book" w:hAnsi="Franklin Gothic Book"/>
                              <w:b/>
                              <w:bCs/>
                              <w:sz w:val="15"/>
                              <w:szCs w:val="15"/>
                            </w:rPr>
                            <w:t xml:space="preserve">   </w:t>
                          </w:r>
                          <w:proofErr w:type="gramStart"/>
                          <w:r w:rsidRPr="00570AE7">
                            <w:rPr>
                              <w:rFonts w:ascii="Franklin Gothic Book" w:hAnsi="Franklin Gothic Book"/>
                              <w:b/>
                              <w:bCs/>
                              <w:sz w:val="15"/>
                              <w:szCs w:val="15"/>
                            </w:rPr>
                            <w:t xml:space="preserve">|  </w:t>
                          </w:r>
                          <w:r w:rsidRPr="00570AE7">
                            <w:rPr>
                              <w:rFonts w:ascii="Franklin Gothic Book" w:hAnsi="Franklin Gothic Book"/>
                              <w:sz w:val="15"/>
                              <w:szCs w:val="15"/>
                            </w:rPr>
                            <w:t>QUESTIONS</w:t>
                          </w:r>
                          <w:proofErr w:type="gramEnd"/>
                          <w:r w:rsidRPr="00570AE7">
                            <w:rPr>
                              <w:rFonts w:ascii="Franklin Gothic Book" w:hAnsi="Franklin Gothic Book"/>
                              <w:sz w:val="15"/>
                              <w:szCs w:val="15"/>
                            </w:rPr>
                            <w:t xml:space="preserve"> OR FEEDBACK:</w:t>
                          </w:r>
                          <w:r w:rsidRPr="00570AE7">
                            <w:rPr>
                              <w:rFonts w:ascii="Franklin Gothic Book" w:hAnsi="Franklin Gothic Book"/>
                              <w:b/>
                              <w:bCs/>
                              <w:sz w:val="15"/>
                              <w:szCs w:val="15"/>
                            </w:rPr>
                            <w:t xml:space="preserve"> </w:t>
                          </w:r>
                          <w:hyperlink r:id="rId1" w:history="1">
                            <w:r w:rsidR="000E1919" w:rsidRPr="00570AE7">
                              <w:rPr>
                                <w:rStyle w:val="Hyperlink"/>
                                <w:rFonts w:ascii="Franklin Gothic Book" w:hAnsi="Franklin Gothic Book"/>
                                <w:b/>
                                <w:bCs/>
                                <w:sz w:val="15"/>
                                <w:szCs w:val="15"/>
                              </w:rPr>
                              <w:t>pennstatebrand@psu.edu</w:t>
                            </w:r>
                          </w:hyperlink>
                          <w:r w:rsidR="000E1919" w:rsidRPr="00BF22B1">
                            <w:rPr>
                              <w:rFonts w:ascii="Franklin Gothic Book" w:hAnsi="Franklin Gothic Book"/>
                              <w:b/>
                              <w:bCs/>
                              <w:sz w:val="15"/>
                              <w:szCs w:val="18"/>
                            </w:rPr>
                            <w:t xml:space="preserve">   </w:t>
                          </w:r>
                          <w:r w:rsidR="00AE4A15" w:rsidRPr="00BF22B1">
                            <w:rPr>
                              <w:rFonts w:ascii="Franklin Gothic Book" w:hAnsi="Franklin Gothic Book"/>
                              <w:b/>
                              <w:bCs/>
                              <w:sz w:val="15"/>
                              <w:szCs w:val="18"/>
                            </w:rPr>
                            <w:t xml:space="preserve">          </w:t>
                          </w:r>
                          <w:r w:rsidR="00806834" w:rsidRPr="00BF22B1">
                            <w:rPr>
                              <w:rFonts w:ascii="Franklin Gothic Book" w:hAnsi="Franklin Gothic Book"/>
                              <w:b/>
                              <w:bCs/>
                              <w:sz w:val="15"/>
                              <w:szCs w:val="18"/>
                            </w:rPr>
                            <w:t xml:space="preserve">       </w:t>
                          </w:r>
                          <w:r w:rsidR="00122CCE">
                            <w:rPr>
                              <w:rFonts w:ascii="Franklin Gothic Book" w:hAnsi="Franklin Gothic Book"/>
                              <w:b/>
                              <w:bCs/>
                              <w:sz w:val="15"/>
                              <w:szCs w:val="18"/>
                            </w:rPr>
                            <w:t xml:space="preserve">                        </w:t>
                          </w:r>
                        </w:p>
                        <w:p w14:paraId="0191A050" w14:textId="77777777" w:rsidR="00B744B8" w:rsidRPr="00BF22B1" w:rsidRDefault="00B744B8" w:rsidP="00B744B8">
                          <w:pPr>
                            <w:rPr>
                              <w:rFonts w:ascii="Franklin Gothic Book" w:hAnsi="Franklin Gothic Book"/>
                              <w:b/>
                              <w:bCs/>
                              <w:sz w:val="15"/>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63B4535" id="_x0000_t202" coordsize="21600,21600" o:spt="202" path="m0,0l0,21600,21600,21600,21600,0xe">
              <v:stroke joinstyle="miter"/>
              <v:path gradientshapeok="t" o:connecttype="rect"/>
            </v:shapetype>
            <v:shape id="Text Box 7" o:spid="_x0000_s1035" type="#_x0000_t202" style="position:absolute;margin-left:0;margin-top:6pt;width:367.05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" filled="f" stroked="f">
              <v:textbox>
                <w:txbxContent>
                  <w:p w14:paraId="32F87AF4" w14:textId="3015005A" w:rsidR="000E1919" w:rsidRPr="00BF22B1" w:rsidRDefault="00B744B8" w:rsidP="000E1919">
                    <w:pPr>
                      <w:rPr>
                        <w:rFonts w:ascii="Franklin Gothic Book" w:hAnsi="Franklin Gothic Book"/>
                        <w:sz w:val="15"/>
                        <w:szCs w:val="15"/>
                      </w:rPr>
                    </w:pPr>
                    <w:r w:rsidRPr="00570AE7">
                      <w:rPr>
                        <w:rFonts w:ascii="Franklin Gothic Medium" w:hAnsi="Franklin Gothic Medium" w:cs="Angsana New"/>
                        <w:b/>
                        <w:bCs/>
                        <w:sz w:val="15"/>
                        <w:szCs w:val="15"/>
                      </w:rPr>
                      <w:t>Penn State Office of Strategic Communications</w:t>
                    </w:r>
                    <w:r w:rsidRPr="00570AE7">
                      <w:rPr>
                        <w:rFonts w:ascii="Franklin Gothic Book" w:hAnsi="Franklin Gothic Book"/>
                        <w:b/>
                        <w:bCs/>
                        <w:sz w:val="15"/>
                        <w:szCs w:val="15"/>
                      </w:rPr>
                      <w:t xml:space="preserve">   </w:t>
                    </w:r>
                    <w:proofErr w:type="gramStart"/>
                    <w:r w:rsidRPr="00570AE7">
                      <w:rPr>
                        <w:rFonts w:ascii="Franklin Gothic Book" w:hAnsi="Franklin Gothic Book"/>
                        <w:b/>
                        <w:bCs/>
                        <w:sz w:val="15"/>
                        <w:szCs w:val="15"/>
                      </w:rPr>
                      <w:t xml:space="preserve">|  </w:t>
                    </w:r>
                    <w:r w:rsidRPr="00570AE7">
                      <w:rPr>
                        <w:rFonts w:ascii="Franklin Gothic Book" w:hAnsi="Franklin Gothic Book"/>
                        <w:sz w:val="15"/>
                        <w:szCs w:val="15"/>
                      </w:rPr>
                      <w:t>QUESTIONS</w:t>
                    </w:r>
                    <w:proofErr w:type="gramEnd"/>
                    <w:r w:rsidRPr="00570AE7">
                      <w:rPr>
                        <w:rFonts w:ascii="Franklin Gothic Book" w:hAnsi="Franklin Gothic Book"/>
                        <w:sz w:val="15"/>
                        <w:szCs w:val="15"/>
                      </w:rPr>
                      <w:t xml:space="preserve"> OR FEEDBACK:</w:t>
                    </w:r>
                    <w:r w:rsidRPr="00570AE7">
                      <w:rPr>
                        <w:rFonts w:ascii="Franklin Gothic Book" w:hAnsi="Franklin Gothic Book"/>
                        <w:b/>
                        <w:bCs/>
                        <w:sz w:val="15"/>
                        <w:szCs w:val="15"/>
                      </w:rPr>
                      <w:t xml:space="preserve"> </w:t>
                    </w:r>
                    <w:hyperlink r:id="rId2" w:history="1">
                      <w:r w:rsidR="000E1919" w:rsidRPr="00570AE7">
                        <w:rPr>
                          <w:rStyle w:val="Hyperlink"/>
                          <w:rFonts w:ascii="Franklin Gothic Book" w:hAnsi="Franklin Gothic Book"/>
                          <w:b/>
                          <w:bCs/>
                          <w:sz w:val="15"/>
                          <w:szCs w:val="15"/>
                        </w:rPr>
                        <w:t>pennstatebrand@psu.edu</w:t>
                      </w:r>
                    </w:hyperlink>
                    <w:r w:rsidR="000E1919" w:rsidRPr="00BF22B1">
                      <w:rPr>
                        <w:rFonts w:ascii="Franklin Gothic Book" w:hAnsi="Franklin Gothic Book"/>
                        <w:b/>
                        <w:bCs/>
                        <w:sz w:val="15"/>
                        <w:szCs w:val="18"/>
                      </w:rPr>
                      <w:t xml:space="preserve">   </w:t>
                    </w:r>
                    <w:r w:rsidR="00AE4A15" w:rsidRPr="00BF22B1">
                      <w:rPr>
                        <w:rFonts w:ascii="Franklin Gothic Book" w:hAnsi="Franklin Gothic Book"/>
                        <w:b/>
                        <w:bCs/>
                        <w:sz w:val="15"/>
                        <w:szCs w:val="18"/>
                      </w:rPr>
                      <w:t xml:space="preserve">          </w:t>
                    </w:r>
                    <w:r w:rsidR="00806834" w:rsidRPr="00BF22B1">
                      <w:rPr>
                        <w:rFonts w:ascii="Franklin Gothic Book" w:hAnsi="Franklin Gothic Book"/>
                        <w:b/>
                        <w:bCs/>
                        <w:sz w:val="15"/>
                        <w:szCs w:val="18"/>
                      </w:rPr>
                      <w:t xml:space="preserve">       </w:t>
                    </w:r>
                    <w:r w:rsidR="00122CCE">
                      <w:rPr>
                        <w:rFonts w:ascii="Franklin Gothic Book" w:hAnsi="Franklin Gothic Book"/>
                        <w:b/>
                        <w:bCs/>
                        <w:sz w:val="15"/>
                        <w:szCs w:val="18"/>
                      </w:rPr>
                      <w:t xml:space="preserve">                        </w:t>
                    </w:r>
                  </w:p>
                  <w:p w14:paraId="0191A050" w14:textId="77777777" w:rsidR="00B744B8" w:rsidRPr="00BF22B1" w:rsidRDefault="00B744B8" w:rsidP="00B744B8">
                    <w:pPr>
                      <w:rPr>
                        <w:rFonts w:ascii="Franklin Gothic Book" w:hAnsi="Franklin Gothic Book"/>
                        <w:b/>
                        <w:bCs/>
                        <w:sz w:val="15"/>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9CEA8" w14:textId="77777777" w:rsidR="0028530E" w:rsidRDefault="0028530E" w:rsidP="001D64B5">
      <w:r>
        <w:separator/>
      </w:r>
    </w:p>
  </w:footnote>
  <w:footnote w:type="continuationSeparator" w:id="0">
    <w:p w14:paraId="062D1C1A" w14:textId="77777777" w:rsidR="0028530E" w:rsidRDefault="0028530E" w:rsidP="001D6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D84CC" w14:textId="77777777" w:rsidR="001D64B5" w:rsidRDefault="00E04F61" w:rsidP="00E04F61">
    <w:pPr>
      <w:pStyle w:val="brandbook"/>
    </w:pPr>
    <w:r>
      <w:rPr>
        <w:noProof/>
      </w:rPr>
      <mc:AlternateContent>
        <mc:Choice Requires="wps">
          <w:drawing>
            <wp:anchor distT="0" distB="0" distL="114300" distR="114300" simplePos="0" relativeHeight="251661312" behindDoc="0" locked="0" layoutInCell="1" allowOverlap="1" wp14:anchorId="2003CFA3" wp14:editId="06E654AF">
              <wp:simplePos x="0" y="0"/>
              <wp:positionH relativeFrom="column">
                <wp:posOffset>4707255</wp:posOffset>
              </wp:positionH>
              <wp:positionV relativeFrom="paragraph">
                <wp:posOffset>49107</wp:posOffset>
              </wp:positionV>
              <wp:extent cx="2288963" cy="26606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88963" cy="266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08CA8C" w14:textId="0893F42D" w:rsidR="00FA20AB" w:rsidRPr="00BF22B1" w:rsidRDefault="00FF34F9" w:rsidP="00E04F61">
                          <w:pPr>
                            <w:pStyle w:val="headertitle"/>
                          </w:pPr>
                          <w:r>
                            <w:t xml:space="preserve">WEBDAM </w:t>
                          </w:r>
                          <w:proofErr w:type="gramStart"/>
                          <w:r>
                            <w:t>INSTRUCTIONS</w:t>
                          </w:r>
                          <w:r w:rsidR="000E1919" w:rsidRPr="00BF22B1">
                            <w:t xml:space="preserve">  |</w:t>
                          </w:r>
                          <w:proofErr w:type="gramEnd"/>
                          <w:r w:rsidR="000E1919" w:rsidRPr="00BF22B1">
                            <w:t xml:space="preserve">  </w:t>
                          </w:r>
                          <w:r w:rsidR="00511AA6" w:rsidRPr="00BF22B1">
                            <w:t>v1</w:t>
                          </w:r>
                        </w:p>
                        <w:p w14:paraId="554F4CA7" w14:textId="77777777" w:rsidR="005578D5" w:rsidRPr="00BF22B1" w:rsidRDefault="005578D5" w:rsidP="00E04F61">
                          <w:pPr>
                            <w:pStyle w:val="header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003CFA3" id="_x0000_t202" coordsize="21600,21600" o:spt="202" path="m0,0l0,21600,21600,21600,21600,0xe">
              <v:stroke joinstyle="miter"/>
              <v:path gradientshapeok="t" o:connecttype="rect"/>
            </v:shapetype>
            <v:shape id="Text Box 6" o:spid="_x0000_s1033" type="#_x0000_t202" style="position:absolute;margin-left:370.65pt;margin-top:3.85pt;width:180.2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" filled="f" stroked="f">
              <v:textbox>
                <w:txbxContent>
                  <w:p w14:paraId="7D08CA8C" w14:textId="0893F42D" w:rsidR="00FA20AB" w:rsidRPr="00BF22B1" w:rsidRDefault="00FF34F9" w:rsidP="00E04F61">
                    <w:pPr>
                      <w:pStyle w:val="headertitle"/>
                    </w:pPr>
                    <w:r>
                      <w:t xml:space="preserve">WEBDAM </w:t>
                    </w:r>
                    <w:proofErr w:type="gramStart"/>
                    <w:r>
                      <w:t>INSTRUCTIONS</w:t>
                    </w:r>
                    <w:r w:rsidR="000E1919" w:rsidRPr="00BF22B1">
                      <w:t xml:space="preserve">  |</w:t>
                    </w:r>
                    <w:proofErr w:type="gramEnd"/>
                    <w:r w:rsidR="000E1919" w:rsidRPr="00BF22B1">
                      <w:t xml:space="preserve">  </w:t>
                    </w:r>
                    <w:r w:rsidR="00511AA6" w:rsidRPr="00BF22B1">
                      <w:t>v1</w:t>
                    </w:r>
                  </w:p>
                  <w:p w14:paraId="554F4CA7" w14:textId="77777777" w:rsidR="005578D5" w:rsidRPr="00BF22B1" w:rsidRDefault="005578D5" w:rsidP="00E04F61">
                    <w:pPr>
                      <w:pStyle w:val="headertitle"/>
                    </w:pPr>
                  </w:p>
                </w:txbxContent>
              </v:textbox>
            </v:shape>
          </w:pict>
        </mc:Fallback>
      </mc:AlternateContent>
    </w:r>
    <w:r w:rsidR="00806834">
      <w:rPr>
        <w:noProof/>
      </w:rPr>
      <mc:AlternateContent>
        <mc:Choice Requires="wps">
          <w:drawing>
            <wp:anchor distT="0" distB="0" distL="114300" distR="114300" simplePos="0" relativeHeight="251659264" behindDoc="0" locked="0" layoutInCell="1" allowOverlap="1" wp14:anchorId="61C3B5F9" wp14:editId="6CB15354">
              <wp:simplePos x="0" y="0"/>
              <wp:positionH relativeFrom="column">
                <wp:posOffset>2224617</wp:posOffset>
              </wp:positionH>
              <wp:positionV relativeFrom="paragraph">
                <wp:posOffset>33655</wp:posOffset>
              </wp:positionV>
              <wp:extent cx="1824990" cy="22669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1824990"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CD861" w14:textId="77777777" w:rsidR="001D64B5" w:rsidRPr="00753C2F" w:rsidRDefault="001D64B5" w:rsidP="00E04F61">
                          <w:pPr>
                            <w:pStyle w:val="brandbook"/>
                          </w:pPr>
                          <w:r w:rsidRPr="00753C2F">
                            <w:t>THE BRAND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61C3B5F9" id="Text Box 4" o:spid="_x0000_s1034" type="#_x0000_t202" style="position:absolute;margin-left:175.15pt;margin-top:2.65pt;width:143.7pt;height:1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" filled="f" stroked="f">
              <v:textbox>
                <w:txbxContent>
                  <w:p w14:paraId="518CD861" w14:textId="77777777" w:rsidR="001D64B5" w:rsidRPr="00753C2F" w:rsidRDefault="001D64B5" w:rsidP="00E04F61">
                    <w:pPr>
                      <w:pStyle w:val="brandbook"/>
                    </w:pPr>
                    <w:r w:rsidRPr="00753C2F">
                      <w:t>THE BRAND BOOK</w:t>
                    </w:r>
                  </w:p>
                </w:txbxContent>
              </v:textbox>
            </v:shape>
          </w:pict>
        </mc:Fallback>
      </mc:AlternateContent>
    </w:r>
    <w:r w:rsidR="001D64B5">
      <w:rPr>
        <w:noProof/>
      </w:rPr>
      <w:drawing>
        <wp:inline distT="0" distB="0" distL="0" distR="0" wp14:anchorId="3E387656" wp14:editId="1720892D">
          <wp:extent cx="1232535" cy="405194"/>
          <wp:effectExtent l="0" t="0" r="1206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U_HOR_CMYK_Black.png"/>
                  <pic:cNvPicPr/>
                </pic:nvPicPr>
                <pic:blipFill>
                  <a:blip r:embed="rId1">
                    <a:extLst>
                      <a:ext uri="{28A0092B-C50C-407E-A947-70E740481C1C}">
                        <a14:useLocalDpi xmlns:a14="http://schemas.microsoft.com/office/drawing/2010/main" val="0"/>
                      </a:ext>
                    </a:extLst>
                  </a:blip>
                  <a:stretch>
                    <a:fillRect/>
                  </a:stretch>
                </pic:blipFill>
                <pic:spPr>
                  <a:xfrm>
                    <a:off x="0" y="0"/>
                    <a:ext cx="1235075" cy="4060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C6578"/>
    <w:multiLevelType w:val="hybridMultilevel"/>
    <w:tmpl w:val="D19264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39423E"/>
    <w:multiLevelType w:val="multilevel"/>
    <w:tmpl w:val="29EE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9778A5"/>
    <w:multiLevelType w:val="hybridMultilevel"/>
    <w:tmpl w:val="52BA1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83728"/>
    <w:multiLevelType w:val="hybridMultilevel"/>
    <w:tmpl w:val="83DE4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32972"/>
    <w:multiLevelType w:val="multilevel"/>
    <w:tmpl w:val="8CA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74A20"/>
    <w:multiLevelType w:val="hybridMultilevel"/>
    <w:tmpl w:val="D0F6003C"/>
    <w:lvl w:ilvl="0" w:tplc="79AA1418">
      <w:start w:val="1"/>
      <w:numFmt w:val="bullet"/>
      <w:lvlText w:val=""/>
      <w:lvlJc w:val="left"/>
      <w:pPr>
        <w:ind w:left="720" w:hanging="360"/>
      </w:pPr>
      <w:rPr>
        <w:rFonts w:ascii="Symbol" w:hAnsi="Symbol" w:hint="default"/>
      </w:rPr>
    </w:lvl>
    <w:lvl w:ilvl="1" w:tplc="5D6A263E">
      <w:start w:val="1"/>
      <w:numFmt w:val="bullet"/>
      <w:lvlText w:val="o"/>
      <w:lvlJc w:val="left"/>
      <w:pPr>
        <w:ind w:left="1440" w:hanging="360"/>
      </w:pPr>
      <w:rPr>
        <w:rFonts w:ascii="Courier New" w:hAnsi="Courier New" w:hint="default"/>
      </w:rPr>
    </w:lvl>
    <w:lvl w:ilvl="2" w:tplc="9C88AC54">
      <w:start w:val="1"/>
      <w:numFmt w:val="bullet"/>
      <w:lvlText w:val=""/>
      <w:lvlJc w:val="left"/>
      <w:pPr>
        <w:ind w:left="2160" w:hanging="360"/>
      </w:pPr>
      <w:rPr>
        <w:rFonts w:ascii="Wingdings" w:hAnsi="Wingdings" w:hint="default"/>
      </w:rPr>
    </w:lvl>
    <w:lvl w:ilvl="3" w:tplc="9F447EEA">
      <w:start w:val="1"/>
      <w:numFmt w:val="bullet"/>
      <w:lvlText w:val=""/>
      <w:lvlJc w:val="left"/>
      <w:pPr>
        <w:ind w:left="2880" w:hanging="360"/>
      </w:pPr>
      <w:rPr>
        <w:rFonts w:ascii="Symbol" w:hAnsi="Symbol" w:hint="default"/>
      </w:rPr>
    </w:lvl>
    <w:lvl w:ilvl="4" w:tplc="54C6A9BE">
      <w:start w:val="1"/>
      <w:numFmt w:val="bullet"/>
      <w:lvlText w:val="o"/>
      <w:lvlJc w:val="left"/>
      <w:pPr>
        <w:ind w:left="3600" w:hanging="360"/>
      </w:pPr>
      <w:rPr>
        <w:rFonts w:ascii="Courier New" w:hAnsi="Courier New" w:hint="default"/>
      </w:rPr>
    </w:lvl>
    <w:lvl w:ilvl="5" w:tplc="89D8C410">
      <w:start w:val="1"/>
      <w:numFmt w:val="bullet"/>
      <w:lvlText w:val=""/>
      <w:lvlJc w:val="left"/>
      <w:pPr>
        <w:ind w:left="4320" w:hanging="360"/>
      </w:pPr>
      <w:rPr>
        <w:rFonts w:ascii="Wingdings" w:hAnsi="Wingdings" w:hint="default"/>
      </w:rPr>
    </w:lvl>
    <w:lvl w:ilvl="6" w:tplc="5002E474">
      <w:start w:val="1"/>
      <w:numFmt w:val="bullet"/>
      <w:lvlText w:val=""/>
      <w:lvlJc w:val="left"/>
      <w:pPr>
        <w:ind w:left="5040" w:hanging="360"/>
      </w:pPr>
      <w:rPr>
        <w:rFonts w:ascii="Symbol" w:hAnsi="Symbol" w:hint="default"/>
      </w:rPr>
    </w:lvl>
    <w:lvl w:ilvl="7" w:tplc="FABA4DF8">
      <w:start w:val="1"/>
      <w:numFmt w:val="bullet"/>
      <w:lvlText w:val="o"/>
      <w:lvlJc w:val="left"/>
      <w:pPr>
        <w:ind w:left="5760" w:hanging="360"/>
      </w:pPr>
      <w:rPr>
        <w:rFonts w:ascii="Courier New" w:hAnsi="Courier New" w:hint="default"/>
      </w:rPr>
    </w:lvl>
    <w:lvl w:ilvl="8" w:tplc="9B1E3982">
      <w:start w:val="1"/>
      <w:numFmt w:val="bullet"/>
      <w:lvlText w:val=""/>
      <w:lvlJc w:val="left"/>
      <w:pPr>
        <w:ind w:left="6480" w:hanging="360"/>
      </w:pPr>
      <w:rPr>
        <w:rFonts w:ascii="Wingdings" w:hAnsi="Wingdings" w:hint="default"/>
      </w:rPr>
    </w:lvl>
  </w:abstractNum>
  <w:abstractNum w:abstractNumId="6" w15:restartNumberingAfterBreak="0">
    <w:nsid w:val="22E60C75"/>
    <w:multiLevelType w:val="hybridMultilevel"/>
    <w:tmpl w:val="3056DED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2B3376C1"/>
    <w:multiLevelType w:val="hybridMultilevel"/>
    <w:tmpl w:val="351C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42791"/>
    <w:multiLevelType w:val="hybridMultilevel"/>
    <w:tmpl w:val="1FF2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6020C"/>
    <w:multiLevelType w:val="hybridMultilevel"/>
    <w:tmpl w:val="88F6EF20"/>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D5704"/>
    <w:multiLevelType w:val="multilevel"/>
    <w:tmpl w:val="1AA4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8615A"/>
    <w:multiLevelType w:val="multilevel"/>
    <w:tmpl w:val="0EB8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BE461F"/>
    <w:multiLevelType w:val="hybridMultilevel"/>
    <w:tmpl w:val="98AA4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265031"/>
    <w:multiLevelType w:val="hybridMultilevel"/>
    <w:tmpl w:val="5C64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DE7440"/>
    <w:multiLevelType w:val="hybridMultilevel"/>
    <w:tmpl w:val="0C906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6C438E"/>
    <w:multiLevelType w:val="hybridMultilevel"/>
    <w:tmpl w:val="C2560264"/>
    <w:lvl w:ilvl="0" w:tplc="FFFFFFFF">
      <w:start w:val="1"/>
      <w:numFmt w:val="bullet"/>
      <w:lvlText w:val=""/>
      <w:lvlJc w:val="left"/>
      <w:pPr>
        <w:ind w:left="720" w:hanging="360"/>
      </w:pPr>
      <w:rPr>
        <w:rFonts w:ascii="Symbol" w:hAnsi="Symbol" w:hint="default"/>
      </w:rPr>
    </w:lvl>
    <w:lvl w:ilvl="1" w:tplc="11124A0E">
      <w:start w:val="1"/>
      <w:numFmt w:val="bullet"/>
      <w:lvlText w:val="o"/>
      <w:lvlJc w:val="left"/>
      <w:pPr>
        <w:ind w:left="1440" w:hanging="360"/>
      </w:pPr>
      <w:rPr>
        <w:rFonts w:ascii="Courier New" w:hAnsi="Courier New" w:hint="default"/>
      </w:rPr>
    </w:lvl>
    <w:lvl w:ilvl="2" w:tplc="93907A14">
      <w:start w:val="1"/>
      <w:numFmt w:val="bullet"/>
      <w:lvlText w:val=""/>
      <w:lvlJc w:val="left"/>
      <w:pPr>
        <w:ind w:left="2160" w:hanging="360"/>
      </w:pPr>
      <w:rPr>
        <w:rFonts w:ascii="Wingdings" w:hAnsi="Wingdings" w:hint="default"/>
      </w:rPr>
    </w:lvl>
    <w:lvl w:ilvl="3" w:tplc="DD4C3E90">
      <w:start w:val="1"/>
      <w:numFmt w:val="bullet"/>
      <w:lvlText w:val=""/>
      <w:lvlJc w:val="left"/>
      <w:pPr>
        <w:ind w:left="2880" w:hanging="360"/>
      </w:pPr>
      <w:rPr>
        <w:rFonts w:ascii="Symbol" w:hAnsi="Symbol" w:hint="default"/>
      </w:rPr>
    </w:lvl>
    <w:lvl w:ilvl="4" w:tplc="99388B60">
      <w:start w:val="1"/>
      <w:numFmt w:val="bullet"/>
      <w:lvlText w:val="o"/>
      <w:lvlJc w:val="left"/>
      <w:pPr>
        <w:ind w:left="3600" w:hanging="360"/>
      </w:pPr>
      <w:rPr>
        <w:rFonts w:ascii="Courier New" w:hAnsi="Courier New" w:hint="default"/>
      </w:rPr>
    </w:lvl>
    <w:lvl w:ilvl="5" w:tplc="7772B0F6">
      <w:start w:val="1"/>
      <w:numFmt w:val="bullet"/>
      <w:lvlText w:val=""/>
      <w:lvlJc w:val="left"/>
      <w:pPr>
        <w:ind w:left="4320" w:hanging="360"/>
      </w:pPr>
      <w:rPr>
        <w:rFonts w:ascii="Wingdings" w:hAnsi="Wingdings" w:hint="default"/>
      </w:rPr>
    </w:lvl>
    <w:lvl w:ilvl="6" w:tplc="4FD06FCA">
      <w:start w:val="1"/>
      <w:numFmt w:val="bullet"/>
      <w:lvlText w:val=""/>
      <w:lvlJc w:val="left"/>
      <w:pPr>
        <w:ind w:left="5040" w:hanging="360"/>
      </w:pPr>
      <w:rPr>
        <w:rFonts w:ascii="Symbol" w:hAnsi="Symbol" w:hint="default"/>
      </w:rPr>
    </w:lvl>
    <w:lvl w:ilvl="7" w:tplc="12825DB6">
      <w:start w:val="1"/>
      <w:numFmt w:val="bullet"/>
      <w:lvlText w:val="o"/>
      <w:lvlJc w:val="left"/>
      <w:pPr>
        <w:ind w:left="5760" w:hanging="360"/>
      </w:pPr>
      <w:rPr>
        <w:rFonts w:ascii="Courier New" w:hAnsi="Courier New" w:hint="default"/>
      </w:rPr>
    </w:lvl>
    <w:lvl w:ilvl="8" w:tplc="9976B288">
      <w:start w:val="1"/>
      <w:numFmt w:val="bullet"/>
      <w:lvlText w:val=""/>
      <w:lvlJc w:val="left"/>
      <w:pPr>
        <w:ind w:left="6480" w:hanging="360"/>
      </w:pPr>
      <w:rPr>
        <w:rFonts w:ascii="Wingdings" w:hAnsi="Wingdings" w:hint="default"/>
      </w:rPr>
    </w:lvl>
  </w:abstractNum>
  <w:abstractNum w:abstractNumId="16" w15:restartNumberingAfterBreak="0">
    <w:nsid w:val="62BC14E4"/>
    <w:multiLevelType w:val="hybridMultilevel"/>
    <w:tmpl w:val="3856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3C4C3B"/>
    <w:multiLevelType w:val="hybridMultilevel"/>
    <w:tmpl w:val="7E2A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33296"/>
    <w:multiLevelType w:val="hybridMultilevel"/>
    <w:tmpl w:val="A7CE0BB2"/>
    <w:lvl w:ilvl="0" w:tplc="09BCE988">
      <w:start w:val="1"/>
      <w:numFmt w:val="bullet"/>
      <w:lvlText w:val=""/>
      <w:lvlJc w:val="left"/>
      <w:pPr>
        <w:ind w:left="720" w:hanging="360"/>
      </w:pPr>
      <w:rPr>
        <w:rFonts w:ascii="Symbol" w:hAnsi="Symbol" w:hint="default"/>
      </w:rPr>
    </w:lvl>
    <w:lvl w:ilvl="1" w:tplc="97448686">
      <w:start w:val="1"/>
      <w:numFmt w:val="bullet"/>
      <w:lvlText w:val="o"/>
      <w:lvlJc w:val="left"/>
      <w:pPr>
        <w:ind w:left="1440" w:hanging="360"/>
      </w:pPr>
      <w:rPr>
        <w:rFonts w:ascii="Courier New" w:hAnsi="Courier New" w:hint="default"/>
      </w:rPr>
    </w:lvl>
    <w:lvl w:ilvl="2" w:tplc="5346384E">
      <w:start w:val="1"/>
      <w:numFmt w:val="bullet"/>
      <w:lvlText w:val=""/>
      <w:lvlJc w:val="left"/>
      <w:pPr>
        <w:ind w:left="2160" w:hanging="360"/>
      </w:pPr>
      <w:rPr>
        <w:rFonts w:ascii="Wingdings" w:hAnsi="Wingdings" w:hint="default"/>
      </w:rPr>
    </w:lvl>
    <w:lvl w:ilvl="3" w:tplc="5F02532E">
      <w:start w:val="1"/>
      <w:numFmt w:val="bullet"/>
      <w:lvlText w:val=""/>
      <w:lvlJc w:val="left"/>
      <w:pPr>
        <w:ind w:left="2880" w:hanging="360"/>
      </w:pPr>
      <w:rPr>
        <w:rFonts w:ascii="Symbol" w:hAnsi="Symbol" w:hint="default"/>
      </w:rPr>
    </w:lvl>
    <w:lvl w:ilvl="4" w:tplc="9426E024">
      <w:start w:val="1"/>
      <w:numFmt w:val="bullet"/>
      <w:lvlText w:val="o"/>
      <w:lvlJc w:val="left"/>
      <w:pPr>
        <w:ind w:left="3600" w:hanging="360"/>
      </w:pPr>
      <w:rPr>
        <w:rFonts w:ascii="Courier New" w:hAnsi="Courier New" w:hint="default"/>
      </w:rPr>
    </w:lvl>
    <w:lvl w:ilvl="5" w:tplc="851E664A">
      <w:start w:val="1"/>
      <w:numFmt w:val="bullet"/>
      <w:lvlText w:val=""/>
      <w:lvlJc w:val="left"/>
      <w:pPr>
        <w:ind w:left="4320" w:hanging="360"/>
      </w:pPr>
      <w:rPr>
        <w:rFonts w:ascii="Wingdings" w:hAnsi="Wingdings" w:hint="default"/>
      </w:rPr>
    </w:lvl>
    <w:lvl w:ilvl="6" w:tplc="8CBA462E">
      <w:start w:val="1"/>
      <w:numFmt w:val="bullet"/>
      <w:lvlText w:val=""/>
      <w:lvlJc w:val="left"/>
      <w:pPr>
        <w:ind w:left="5040" w:hanging="360"/>
      </w:pPr>
      <w:rPr>
        <w:rFonts w:ascii="Symbol" w:hAnsi="Symbol" w:hint="default"/>
      </w:rPr>
    </w:lvl>
    <w:lvl w:ilvl="7" w:tplc="A9629A64">
      <w:start w:val="1"/>
      <w:numFmt w:val="bullet"/>
      <w:lvlText w:val="o"/>
      <w:lvlJc w:val="left"/>
      <w:pPr>
        <w:ind w:left="5760" w:hanging="360"/>
      </w:pPr>
      <w:rPr>
        <w:rFonts w:ascii="Courier New" w:hAnsi="Courier New" w:hint="default"/>
      </w:rPr>
    </w:lvl>
    <w:lvl w:ilvl="8" w:tplc="72BC0208">
      <w:start w:val="1"/>
      <w:numFmt w:val="bullet"/>
      <w:lvlText w:val=""/>
      <w:lvlJc w:val="left"/>
      <w:pPr>
        <w:ind w:left="6480" w:hanging="360"/>
      </w:pPr>
      <w:rPr>
        <w:rFonts w:ascii="Wingdings" w:hAnsi="Wingdings" w:hint="default"/>
      </w:rPr>
    </w:lvl>
  </w:abstractNum>
  <w:abstractNum w:abstractNumId="19" w15:restartNumberingAfterBreak="0">
    <w:nsid w:val="78DB3C7B"/>
    <w:multiLevelType w:val="hybridMultilevel"/>
    <w:tmpl w:val="EF589CD6"/>
    <w:lvl w:ilvl="0" w:tplc="3A8444DE">
      <w:start w:val="1"/>
      <w:numFmt w:val="bullet"/>
      <w:lvlText w:val=""/>
      <w:lvlJc w:val="left"/>
      <w:pPr>
        <w:ind w:left="720" w:hanging="360"/>
      </w:pPr>
      <w:rPr>
        <w:rFonts w:ascii="Symbol" w:hAnsi="Symbol" w:hint="default"/>
      </w:rPr>
    </w:lvl>
    <w:lvl w:ilvl="1" w:tplc="5A90CAF4">
      <w:start w:val="1"/>
      <w:numFmt w:val="bullet"/>
      <w:lvlText w:val="o"/>
      <w:lvlJc w:val="left"/>
      <w:pPr>
        <w:ind w:left="1440" w:hanging="360"/>
      </w:pPr>
      <w:rPr>
        <w:rFonts w:ascii="Courier New" w:hAnsi="Courier New" w:hint="default"/>
      </w:rPr>
    </w:lvl>
    <w:lvl w:ilvl="2" w:tplc="AC409DA0">
      <w:start w:val="1"/>
      <w:numFmt w:val="bullet"/>
      <w:lvlText w:val=""/>
      <w:lvlJc w:val="left"/>
      <w:pPr>
        <w:ind w:left="2160" w:hanging="360"/>
      </w:pPr>
      <w:rPr>
        <w:rFonts w:ascii="Wingdings" w:hAnsi="Wingdings" w:hint="default"/>
      </w:rPr>
    </w:lvl>
    <w:lvl w:ilvl="3" w:tplc="88D853AA">
      <w:start w:val="1"/>
      <w:numFmt w:val="bullet"/>
      <w:lvlText w:val=""/>
      <w:lvlJc w:val="left"/>
      <w:pPr>
        <w:ind w:left="2880" w:hanging="360"/>
      </w:pPr>
      <w:rPr>
        <w:rFonts w:ascii="Symbol" w:hAnsi="Symbol" w:hint="default"/>
      </w:rPr>
    </w:lvl>
    <w:lvl w:ilvl="4" w:tplc="131C616E">
      <w:start w:val="1"/>
      <w:numFmt w:val="bullet"/>
      <w:lvlText w:val="o"/>
      <w:lvlJc w:val="left"/>
      <w:pPr>
        <w:ind w:left="3600" w:hanging="360"/>
      </w:pPr>
      <w:rPr>
        <w:rFonts w:ascii="Courier New" w:hAnsi="Courier New" w:hint="default"/>
      </w:rPr>
    </w:lvl>
    <w:lvl w:ilvl="5" w:tplc="2E9EED80">
      <w:start w:val="1"/>
      <w:numFmt w:val="bullet"/>
      <w:lvlText w:val=""/>
      <w:lvlJc w:val="left"/>
      <w:pPr>
        <w:ind w:left="4320" w:hanging="360"/>
      </w:pPr>
      <w:rPr>
        <w:rFonts w:ascii="Wingdings" w:hAnsi="Wingdings" w:hint="default"/>
      </w:rPr>
    </w:lvl>
    <w:lvl w:ilvl="6" w:tplc="CA6ABC72">
      <w:start w:val="1"/>
      <w:numFmt w:val="bullet"/>
      <w:lvlText w:val=""/>
      <w:lvlJc w:val="left"/>
      <w:pPr>
        <w:ind w:left="5040" w:hanging="360"/>
      </w:pPr>
      <w:rPr>
        <w:rFonts w:ascii="Symbol" w:hAnsi="Symbol" w:hint="default"/>
      </w:rPr>
    </w:lvl>
    <w:lvl w:ilvl="7" w:tplc="EF702BBC">
      <w:start w:val="1"/>
      <w:numFmt w:val="bullet"/>
      <w:lvlText w:val="o"/>
      <w:lvlJc w:val="left"/>
      <w:pPr>
        <w:ind w:left="5760" w:hanging="360"/>
      </w:pPr>
      <w:rPr>
        <w:rFonts w:ascii="Courier New" w:hAnsi="Courier New" w:hint="default"/>
      </w:rPr>
    </w:lvl>
    <w:lvl w:ilvl="8" w:tplc="1D42E476">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5"/>
  </w:num>
  <w:num w:numId="4">
    <w:abstractNumId w:val="19"/>
  </w:num>
  <w:num w:numId="5">
    <w:abstractNumId w:val="11"/>
  </w:num>
  <w:num w:numId="6">
    <w:abstractNumId w:val="1"/>
  </w:num>
  <w:num w:numId="7">
    <w:abstractNumId w:val="4"/>
  </w:num>
  <w:num w:numId="8">
    <w:abstractNumId w:val="10"/>
  </w:num>
  <w:num w:numId="9">
    <w:abstractNumId w:val="8"/>
  </w:num>
  <w:num w:numId="10">
    <w:abstractNumId w:val="13"/>
  </w:num>
  <w:num w:numId="11">
    <w:abstractNumId w:val="9"/>
  </w:num>
  <w:num w:numId="12">
    <w:abstractNumId w:val="17"/>
  </w:num>
  <w:num w:numId="13">
    <w:abstractNumId w:val="0"/>
  </w:num>
  <w:num w:numId="14">
    <w:abstractNumId w:val="6"/>
  </w:num>
  <w:num w:numId="15">
    <w:abstractNumId w:val="7"/>
  </w:num>
  <w:num w:numId="16">
    <w:abstractNumId w:val="2"/>
  </w:num>
  <w:num w:numId="17">
    <w:abstractNumId w:val="16"/>
  </w:num>
  <w:num w:numId="18">
    <w:abstractNumId w:val="14"/>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F87"/>
    <w:rsid w:val="00000BE5"/>
    <w:rsid w:val="00023CA4"/>
    <w:rsid w:val="00025F4A"/>
    <w:rsid w:val="000505F8"/>
    <w:rsid w:val="0005248B"/>
    <w:rsid w:val="00077E41"/>
    <w:rsid w:val="00082E71"/>
    <w:rsid w:val="000914CA"/>
    <w:rsid w:val="00091662"/>
    <w:rsid w:val="000941C7"/>
    <w:rsid w:val="000D2530"/>
    <w:rsid w:val="000E1919"/>
    <w:rsid w:val="00122CCE"/>
    <w:rsid w:val="0012408C"/>
    <w:rsid w:val="00141ABA"/>
    <w:rsid w:val="0014273B"/>
    <w:rsid w:val="00161391"/>
    <w:rsid w:val="001615AE"/>
    <w:rsid w:val="00173659"/>
    <w:rsid w:val="001B6F57"/>
    <w:rsid w:val="001D64B5"/>
    <w:rsid w:val="001F5C1C"/>
    <w:rsid w:val="00202F96"/>
    <w:rsid w:val="0020629A"/>
    <w:rsid w:val="00224C7E"/>
    <w:rsid w:val="002339A5"/>
    <w:rsid w:val="00236977"/>
    <w:rsid w:val="002526AA"/>
    <w:rsid w:val="0028530E"/>
    <w:rsid w:val="00294ED9"/>
    <w:rsid w:val="002B7A69"/>
    <w:rsid w:val="002D31FC"/>
    <w:rsid w:val="002D5817"/>
    <w:rsid w:val="002E501A"/>
    <w:rsid w:val="002F4CAB"/>
    <w:rsid w:val="003065F0"/>
    <w:rsid w:val="00321898"/>
    <w:rsid w:val="00327EE0"/>
    <w:rsid w:val="003872F0"/>
    <w:rsid w:val="00394A62"/>
    <w:rsid w:val="003D6998"/>
    <w:rsid w:val="003D71D7"/>
    <w:rsid w:val="003F6564"/>
    <w:rsid w:val="004346D5"/>
    <w:rsid w:val="00445A22"/>
    <w:rsid w:val="00464A99"/>
    <w:rsid w:val="004851DC"/>
    <w:rsid w:val="004B764D"/>
    <w:rsid w:val="00502337"/>
    <w:rsid w:val="0050623D"/>
    <w:rsid w:val="00511AA6"/>
    <w:rsid w:val="00547F87"/>
    <w:rsid w:val="005502C5"/>
    <w:rsid w:val="005578D5"/>
    <w:rsid w:val="00570AE7"/>
    <w:rsid w:val="00572174"/>
    <w:rsid w:val="005A15A8"/>
    <w:rsid w:val="005C50BA"/>
    <w:rsid w:val="00631DDD"/>
    <w:rsid w:val="006437D1"/>
    <w:rsid w:val="00681995"/>
    <w:rsid w:val="0068315B"/>
    <w:rsid w:val="006D5EC4"/>
    <w:rsid w:val="0074604C"/>
    <w:rsid w:val="00750A96"/>
    <w:rsid w:val="00753C2F"/>
    <w:rsid w:val="007707BE"/>
    <w:rsid w:val="007B7940"/>
    <w:rsid w:val="007D5153"/>
    <w:rsid w:val="007D6528"/>
    <w:rsid w:val="007E1599"/>
    <w:rsid w:val="007F7F78"/>
    <w:rsid w:val="00806834"/>
    <w:rsid w:val="008163BA"/>
    <w:rsid w:val="00857FCE"/>
    <w:rsid w:val="008914AD"/>
    <w:rsid w:val="008B08B4"/>
    <w:rsid w:val="008B6AEF"/>
    <w:rsid w:val="0090752E"/>
    <w:rsid w:val="0091488E"/>
    <w:rsid w:val="009A45CE"/>
    <w:rsid w:val="009C2163"/>
    <w:rsid w:val="009D51E0"/>
    <w:rsid w:val="009E1BDA"/>
    <w:rsid w:val="00A316E9"/>
    <w:rsid w:val="00A90848"/>
    <w:rsid w:val="00AB473E"/>
    <w:rsid w:val="00AD1CBD"/>
    <w:rsid w:val="00AE4A15"/>
    <w:rsid w:val="00AF219A"/>
    <w:rsid w:val="00B00602"/>
    <w:rsid w:val="00B02CFB"/>
    <w:rsid w:val="00B70136"/>
    <w:rsid w:val="00B744B8"/>
    <w:rsid w:val="00B81486"/>
    <w:rsid w:val="00BC38F4"/>
    <w:rsid w:val="00BF22B1"/>
    <w:rsid w:val="00C116BC"/>
    <w:rsid w:val="00C53095"/>
    <w:rsid w:val="00C6349F"/>
    <w:rsid w:val="00C83624"/>
    <w:rsid w:val="00C84AF5"/>
    <w:rsid w:val="00CC01ED"/>
    <w:rsid w:val="00CC67B9"/>
    <w:rsid w:val="00CD01DC"/>
    <w:rsid w:val="00CF2168"/>
    <w:rsid w:val="00D55872"/>
    <w:rsid w:val="00D559E6"/>
    <w:rsid w:val="00D63560"/>
    <w:rsid w:val="00D749D9"/>
    <w:rsid w:val="00D81975"/>
    <w:rsid w:val="00DE63F7"/>
    <w:rsid w:val="00E04F61"/>
    <w:rsid w:val="00E331AA"/>
    <w:rsid w:val="00E33F0D"/>
    <w:rsid w:val="00E44046"/>
    <w:rsid w:val="00E61ADB"/>
    <w:rsid w:val="00E871E6"/>
    <w:rsid w:val="00E90537"/>
    <w:rsid w:val="00EC4009"/>
    <w:rsid w:val="00F129FA"/>
    <w:rsid w:val="00F24C4D"/>
    <w:rsid w:val="00F659C8"/>
    <w:rsid w:val="00F7189E"/>
    <w:rsid w:val="00FA1344"/>
    <w:rsid w:val="00FA20AB"/>
    <w:rsid w:val="00FE3949"/>
    <w:rsid w:val="00FF34F9"/>
    <w:rsid w:val="6ED7E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025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4F61"/>
  </w:style>
  <w:style w:type="paragraph" w:styleId="Heading1">
    <w:name w:val="heading 1"/>
    <w:basedOn w:val="Normal"/>
    <w:next w:val="Normal"/>
    <w:link w:val="Heading1Char"/>
    <w:uiPriority w:val="9"/>
    <w:qFormat/>
    <w:rsid w:val="00E04F61"/>
    <w:pPr>
      <w:keepNext/>
      <w:keepLines/>
      <w:spacing w:before="240"/>
      <w:outlineLvl w:val="0"/>
    </w:pPr>
    <w:rPr>
      <w:rFonts w:ascii="Franklin Gothic Medium" w:eastAsia="Times New Roman" w:hAnsi="Franklin Gothic Medium" w:cstheme="majorBidi"/>
      <w:color w:val="2E74B5" w:themeColor="accent1" w:themeShade="BF"/>
      <w:sz w:val="32"/>
      <w:szCs w:val="32"/>
    </w:rPr>
  </w:style>
  <w:style w:type="paragraph" w:styleId="Heading2">
    <w:name w:val="heading 2"/>
    <w:aliases w:val="H3"/>
    <w:basedOn w:val="Normal"/>
    <w:next w:val="Normal"/>
    <w:link w:val="Heading2Char"/>
    <w:uiPriority w:val="9"/>
    <w:unhideWhenUsed/>
    <w:qFormat/>
    <w:rsid w:val="00E33F0D"/>
    <w:pPr>
      <w:keepNext/>
      <w:keepLines/>
      <w:spacing w:before="480" w:after="120"/>
      <w:outlineLvl w:val="1"/>
    </w:pPr>
    <w:rPr>
      <w:rFonts w:ascii="Franklin Gothic Medium" w:eastAsia="Times New Roman" w:hAnsi="Franklin Gothic Medium" w:cstheme="majorBidi"/>
      <w:caps/>
      <w:color w:val="000000" w:themeColor="text1"/>
      <w:spacing w:val="20"/>
      <w:szCs w:val="26"/>
    </w:rPr>
  </w:style>
  <w:style w:type="paragraph" w:styleId="Heading4">
    <w:name w:val="heading 4"/>
    <w:basedOn w:val="Normal"/>
    <w:link w:val="Heading4Char"/>
    <w:uiPriority w:val="9"/>
    <w:qFormat/>
    <w:rsid w:val="00E04F61"/>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4B5"/>
    <w:pPr>
      <w:tabs>
        <w:tab w:val="center" w:pos="4680"/>
        <w:tab w:val="right" w:pos="9360"/>
      </w:tabs>
    </w:pPr>
  </w:style>
  <w:style w:type="character" w:customStyle="1" w:styleId="HeaderChar">
    <w:name w:val="Header Char"/>
    <w:basedOn w:val="DefaultParagraphFont"/>
    <w:link w:val="Header"/>
    <w:uiPriority w:val="99"/>
    <w:rsid w:val="001D64B5"/>
  </w:style>
  <w:style w:type="paragraph" w:styleId="Footer">
    <w:name w:val="footer"/>
    <w:basedOn w:val="Normal"/>
    <w:link w:val="FooterChar"/>
    <w:uiPriority w:val="99"/>
    <w:unhideWhenUsed/>
    <w:rsid w:val="001D64B5"/>
    <w:pPr>
      <w:tabs>
        <w:tab w:val="center" w:pos="4680"/>
        <w:tab w:val="right" w:pos="9360"/>
      </w:tabs>
    </w:pPr>
  </w:style>
  <w:style w:type="character" w:customStyle="1" w:styleId="FooterChar">
    <w:name w:val="Footer Char"/>
    <w:basedOn w:val="DefaultParagraphFont"/>
    <w:link w:val="Footer"/>
    <w:uiPriority w:val="99"/>
    <w:rsid w:val="001D64B5"/>
  </w:style>
  <w:style w:type="character" w:styleId="Hyperlink">
    <w:name w:val="Hyperlink"/>
    <w:basedOn w:val="DefaultParagraphFont"/>
    <w:uiPriority w:val="99"/>
    <w:unhideWhenUsed/>
    <w:rsid w:val="000E1919"/>
    <w:rPr>
      <w:color w:val="0563C1" w:themeColor="hyperlink"/>
      <w:u w:val="single"/>
    </w:rPr>
  </w:style>
  <w:style w:type="character" w:customStyle="1" w:styleId="Heading4Char">
    <w:name w:val="Heading 4 Char"/>
    <w:basedOn w:val="DefaultParagraphFont"/>
    <w:link w:val="Heading4"/>
    <w:uiPriority w:val="9"/>
    <w:rsid w:val="00E04F61"/>
    <w:rPr>
      <w:rFonts w:ascii="Times New Roman" w:hAnsi="Times New Roman" w:cs="Times New Roman"/>
      <w:b/>
      <w:bCs/>
    </w:rPr>
  </w:style>
  <w:style w:type="paragraph" w:styleId="ListParagraph">
    <w:name w:val="List Paragraph"/>
    <w:basedOn w:val="Normal"/>
    <w:uiPriority w:val="34"/>
    <w:qFormat/>
    <w:rsid w:val="00BC38F4"/>
    <w:pPr>
      <w:spacing w:before="120"/>
      <w:ind w:left="288"/>
      <w:contextualSpacing/>
    </w:pPr>
    <w:rPr>
      <w:rFonts w:ascii="Rockwell" w:hAnsi="Rockwell"/>
      <w:sz w:val="22"/>
    </w:rPr>
  </w:style>
  <w:style w:type="character" w:styleId="CommentReference">
    <w:name w:val="annotation reference"/>
    <w:basedOn w:val="DefaultParagraphFont"/>
    <w:uiPriority w:val="99"/>
    <w:semiHidden/>
    <w:unhideWhenUsed/>
    <w:rsid w:val="00E04F61"/>
    <w:rPr>
      <w:sz w:val="18"/>
      <w:szCs w:val="18"/>
    </w:rPr>
  </w:style>
  <w:style w:type="paragraph" w:styleId="CommentText">
    <w:name w:val="annotation text"/>
    <w:basedOn w:val="Normal"/>
    <w:link w:val="CommentTextChar"/>
    <w:uiPriority w:val="99"/>
    <w:semiHidden/>
    <w:unhideWhenUsed/>
    <w:rsid w:val="00E04F61"/>
  </w:style>
  <w:style w:type="character" w:customStyle="1" w:styleId="CommentTextChar">
    <w:name w:val="Comment Text Char"/>
    <w:basedOn w:val="DefaultParagraphFont"/>
    <w:link w:val="CommentText"/>
    <w:uiPriority w:val="99"/>
    <w:semiHidden/>
    <w:rsid w:val="00E04F61"/>
  </w:style>
  <w:style w:type="paragraph" w:styleId="BalloonText">
    <w:name w:val="Balloon Text"/>
    <w:basedOn w:val="Normal"/>
    <w:link w:val="BalloonTextChar"/>
    <w:uiPriority w:val="99"/>
    <w:semiHidden/>
    <w:unhideWhenUsed/>
    <w:rsid w:val="00E04F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4F61"/>
    <w:rPr>
      <w:rFonts w:ascii="Times New Roman" w:hAnsi="Times New Roman" w:cs="Times New Roman"/>
      <w:sz w:val="18"/>
      <w:szCs w:val="18"/>
    </w:rPr>
  </w:style>
  <w:style w:type="character" w:customStyle="1" w:styleId="Heading1Char">
    <w:name w:val="Heading 1 Char"/>
    <w:basedOn w:val="DefaultParagraphFont"/>
    <w:link w:val="Heading1"/>
    <w:uiPriority w:val="9"/>
    <w:rsid w:val="00E04F61"/>
    <w:rPr>
      <w:rFonts w:ascii="Franklin Gothic Medium" w:eastAsia="Times New Roman" w:hAnsi="Franklin Gothic Medium" w:cstheme="majorBidi"/>
      <w:color w:val="2E74B5" w:themeColor="accent1" w:themeShade="BF"/>
      <w:sz w:val="32"/>
      <w:szCs w:val="32"/>
    </w:rPr>
  </w:style>
  <w:style w:type="character" w:customStyle="1" w:styleId="Heading2Char">
    <w:name w:val="Heading 2 Char"/>
    <w:aliases w:val="H3 Char"/>
    <w:basedOn w:val="DefaultParagraphFont"/>
    <w:link w:val="Heading2"/>
    <w:uiPriority w:val="9"/>
    <w:rsid w:val="00E33F0D"/>
    <w:rPr>
      <w:rFonts w:ascii="Franklin Gothic Medium" w:eastAsia="Times New Roman" w:hAnsi="Franklin Gothic Medium" w:cstheme="majorBidi"/>
      <w:caps/>
      <w:color w:val="000000" w:themeColor="text1"/>
      <w:spacing w:val="20"/>
      <w:szCs w:val="26"/>
    </w:rPr>
  </w:style>
  <w:style w:type="paragraph" w:styleId="Subtitle">
    <w:name w:val="Subtitle"/>
    <w:basedOn w:val="Normal"/>
    <w:next w:val="Normal"/>
    <w:link w:val="SubtitleChar"/>
    <w:uiPriority w:val="11"/>
    <w:qFormat/>
    <w:rsid w:val="00BC38F4"/>
    <w:pPr>
      <w:numPr>
        <w:ilvl w:val="1"/>
      </w:numPr>
      <w:spacing w:before="360" w:after="160"/>
    </w:pPr>
    <w:rPr>
      <w:rFonts w:ascii="Rockwell" w:eastAsia="Times New Roman" w:hAnsi="Rockwell"/>
      <w:b/>
      <w:bCs/>
      <w:color w:val="000000" w:themeColor="text1"/>
      <w:spacing w:val="4"/>
      <w:sz w:val="20"/>
      <w:szCs w:val="22"/>
    </w:rPr>
  </w:style>
  <w:style w:type="character" w:customStyle="1" w:styleId="SubtitleChar">
    <w:name w:val="Subtitle Char"/>
    <w:basedOn w:val="DefaultParagraphFont"/>
    <w:link w:val="Subtitle"/>
    <w:uiPriority w:val="11"/>
    <w:rsid w:val="00BC38F4"/>
    <w:rPr>
      <w:rFonts w:ascii="Rockwell" w:eastAsia="Times New Roman" w:hAnsi="Rockwell"/>
      <w:b/>
      <w:bCs/>
      <w:color w:val="000000" w:themeColor="text1"/>
      <w:spacing w:val="4"/>
      <w:sz w:val="20"/>
      <w:szCs w:val="22"/>
    </w:rPr>
  </w:style>
  <w:style w:type="paragraph" w:customStyle="1" w:styleId="brandbook">
    <w:name w:val="brand book"/>
    <w:basedOn w:val="Normal"/>
    <w:qFormat/>
    <w:rsid w:val="00E04F61"/>
    <w:rPr>
      <w:rFonts w:ascii="Franklin Gothic Medium" w:hAnsi="Franklin Gothic Medium"/>
      <w:spacing w:val="20"/>
      <w:sz w:val="18"/>
      <w:szCs w:val="18"/>
    </w:rPr>
  </w:style>
  <w:style w:type="paragraph" w:customStyle="1" w:styleId="headertitle">
    <w:name w:val="header title"/>
    <w:basedOn w:val="Normal"/>
    <w:qFormat/>
    <w:rsid w:val="00E04F61"/>
    <w:rPr>
      <w:rFonts w:ascii="Franklin Gothic Book" w:hAnsi="Franklin Gothic Book"/>
      <w:spacing w:val="15"/>
      <w:sz w:val="18"/>
      <w:szCs w:val="18"/>
    </w:rPr>
  </w:style>
  <w:style w:type="paragraph" w:customStyle="1" w:styleId="footerpagetitleandpagenumber">
    <w:name w:val="footer page title and page number"/>
    <w:basedOn w:val="Normal"/>
    <w:qFormat/>
    <w:rsid w:val="00025F4A"/>
    <w:rPr>
      <w:rFonts w:ascii="Franklin Gothic Book" w:hAnsi="Franklin Gothic Book"/>
      <w:spacing w:val="5"/>
      <w:sz w:val="15"/>
      <w:szCs w:val="15"/>
    </w:rPr>
  </w:style>
  <w:style w:type="character" w:styleId="FollowedHyperlink">
    <w:name w:val="FollowedHyperlink"/>
    <w:basedOn w:val="DefaultParagraphFont"/>
    <w:uiPriority w:val="99"/>
    <w:semiHidden/>
    <w:unhideWhenUsed/>
    <w:rsid w:val="002339A5"/>
    <w:rPr>
      <w:color w:val="954F72" w:themeColor="followedHyperlink"/>
      <w:u w:val="single"/>
    </w:rPr>
  </w:style>
  <w:style w:type="paragraph" w:customStyle="1" w:styleId="H1">
    <w:name w:val="H1"/>
    <w:basedOn w:val="Normal"/>
    <w:qFormat/>
    <w:rsid w:val="00572174"/>
    <w:pPr>
      <w:shd w:val="clear" w:color="auto" w:fill="FFFFFF" w:themeFill="background1"/>
    </w:pPr>
    <w:rPr>
      <w:rFonts w:ascii="Rockwell" w:eastAsia="Times New Roman" w:hAnsi="Rockwell" w:cs="Times New Roman"/>
      <w:color w:val="000000" w:themeColor="text1"/>
      <w:sz w:val="36"/>
      <w:szCs w:val="44"/>
    </w:rPr>
  </w:style>
  <w:style w:type="paragraph" w:customStyle="1" w:styleId="bodycopy">
    <w:name w:val="body copy"/>
    <w:basedOn w:val="Normal"/>
    <w:qFormat/>
    <w:rsid w:val="00E33F0D"/>
    <w:pPr>
      <w:spacing w:before="160" w:after="160"/>
    </w:pPr>
    <w:rPr>
      <w:rFonts w:ascii="Franklin Gothic Book" w:eastAsia="Times New Roman" w:hAnsi="Franklin Gothic Book" w:cs="Times New Roman"/>
      <w:color w:val="000000" w:themeColor="text1"/>
    </w:rPr>
  </w:style>
  <w:style w:type="paragraph" w:customStyle="1" w:styleId="introparagraph">
    <w:name w:val="intro paragraph"/>
    <w:basedOn w:val="bodycopy"/>
    <w:qFormat/>
    <w:rsid w:val="002D31FC"/>
    <w:pPr>
      <w:spacing w:before="200"/>
    </w:pPr>
    <w:rPr>
      <w:i/>
      <w:iCs/>
      <w:sz w:val="29"/>
    </w:rPr>
  </w:style>
  <w:style w:type="paragraph" w:customStyle="1" w:styleId="H2Rockwell">
    <w:name w:val="H2 Rockwell"/>
    <w:basedOn w:val="Heading1"/>
    <w:qFormat/>
    <w:rsid w:val="00572174"/>
    <w:pPr>
      <w:spacing w:before="480"/>
    </w:pPr>
    <w:rPr>
      <w:rFonts w:ascii="Rockwell" w:hAnsi="Rockwell"/>
      <w:color w:val="000000" w:themeColor="text1"/>
    </w:rPr>
  </w:style>
  <w:style w:type="paragraph" w:customStyle="1" w:styleId="TIPS">
    <w:name w:val="TIPS"/>
    <w:basedOn w:val="Normal"/>
    <w:qFormat/>
    <w:rsid w:val="00E33F0D"/>
    <w:pPr>
      <w:shd w:val="clear" w:color="auto" w:fill="FFFFFF" w:themeFill="background1"/>
      <w:spacing w:line="276" w:lineRule="auto"/>
    </w:pPr>
    <w:rPr>
      <w:rFonts w:ascii="Franklin Gothic Demi" w:eastAsia="Times New Roman" w:hAnsi="Franklin Gothic Demi" w:cs="Times New Roman"/>
      <w:b/>
      <w:bCs/>
      <w:i/>
      <w:iCs/>
      <w:color w:val="000000" w:themeColor="text1"/>
      <w:spacing w:val="10"/>
      <w:sz w:val="20"/>
    </w:rPr>
  </w:style>
  <w:style w:type="character" w:styleId="PageNumber">
    <w:name w:val="page number"/>
    <w:basedOn w:val="DefaultParagraphFont"/>
    <w:uiPriority w:val="99"/>
    <w:semiHidden/>
    <w:unhideWhenUsed/>
    <w:rsid w:val="007E1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ennstatebrand@psu.edu" TargetMode="External"/><Relationship Id="rId1" Type="http://schemas.openxmlformats.org/officeDocument/2006/relationships/hyperlink" Target="mailto:pennstatebrand@p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bbycoffey/Box%20Sync/Marketing%20-%20Current%20Design%20&amp;%20Projects/Design%20Projects/Design%20Projects%20(1)/Current%20Projects%20by%20UED/SCM/SCM%2017-46%20Brand%20Book/Download%20Documents/Word%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8988E6F-30F6-A540-8E75-61C83F79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 Template.dotx</Template>
  <TotalTime>0</TotalTime>
  <Pages>6</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King, Geoffrey</cp:lastModifiedBy>
  <cp:revision>2</cp:revision>
  <cp:lastPrinted>2018-03-23T17:50:00Z</cp:lastPrinted>
  <dcterms:created xsi:type="dcterms:W3CDTF">2020-04-08T18:05:00Z</dcterms:created>
  <dcterms:modified xsi:type="dcterms:W3CDTF">2020-04-08T18:05:00Z</dcterms:modified>
</cp:coreProperties>
</file>